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30C3D" w14:textId="4F7A95A3" w:rsidR="00B34632" w:rsidRDefault="00B34632"/>
    <w:p w14:paraId="7C1714D7" w14:textId="77777777" w:rsidR="00B34632" w:rsidRDefault="00B34632"/>
    <w:p w14:paraId="13B04059" w14:textId="053B5272" w:rsidR="00B34632" w:rsidRDefault="00B3463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EDA276" wp14:editId="2B6123AB">
                <wp:simplePos x="0" y="0"/>
                <wp:positionH relativeFrom="column">
                  <wp:posOffset>3870960</wp:posOffset>
                </wp:positionH>
                <wp:positionV relativeFrom="paragraph">
                  <wp:posOffset>80645</wp:posOffset>
                </wp:positionV>
                <wp:extent cx="2495550" cy="2965450"/>
                <wp:effectExtent l="0" t="0" r="0" b="63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96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1F04B" w14:textId="0CD90DA4" w:rsidR="00D004BC" w:rsidRDefault="003A52DF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Martin Rattensberger</w:t>
                            </w:r>
                            <w:r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>IT Services</w:t>
                            </w:r>
                            <w:r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>Hall 435</w:t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004BC" w:rsidRPr="00B34632">
                              <w:rPr>
                                <w:rFonts w:cstheme="minorHAnsi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ˑ</w:t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8911 Admont</w:t>
                            </w:r>
                            <w:r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martin@rattensberger.com</w:t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>+43 660 632 38 06</w:t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UID: </w:t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</w:rPr>
                              <w:t>ATU62631557</w:t>
                            </w:r>
                            <w:r w:rsidR="00D004BC" w:rsidRPr="00B34632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Steiermärkische Sparkasse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IBAN: 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AT58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2081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5092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0020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3876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BIC: </w:t>
                            </w:r>
                            <w:r w:rsidR="00DF406A" w:rsidRPr="00B34632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STSPAT2GXXX</w:t>
                            </w:r>
                          </w:p>
                          <w:p w14:paraId="6E9893A1" w14:textId="77777777" w:rsidR="00B34632" w:rsidRDefault="00B34632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tbl>
                            <w:tblPr>
                              <w:tblStyle w:val="Tabellenraster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66"/>
                              <w:gridCol w:w="1762"/>
                            </w:tblGrid>
                            <w:tr w:rsidR="00B34632" w14:paraId="5C55B1E4" w14:textId="77777777" w:rsidTr="00B34632">
                              <w:tc>
                                <w:tcPr>
                                  <w:tcW w:w="1816" w:type="dxa"/>
                                </w:tcPr>
                                <w:p w14:paraId="6A581CB5" w14:textId="557352A4" w:rsidR="00B34632" w:rsidRPr="00B34632" w:rsidRDefault="00B34632">
                                  <w:pPr>
                                    <w:rPr>
                                      <w:b/>
                                      <w:bCs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34632">
                                    <w:rPr>
                                      <w:b/>
                                      <w:bCs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Angebotsnummer</w:t>
                                  </w: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51524609" w14:textId="12DA8A5D" w:rsidR="00B34632" w:rsidRPr="00B34632" w:rsidRDefault="00B34632">
                                  <w:pP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34632"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AN-2307-001</w:t>
                                  </w:r>
                                </w:p>
                              </w:tc>
                            </w:tr>
                            <w:tr w:rsidR="00B34632" w14:paraId="06916E92" w14:textId="77777777" w:rsidTr="00B34632">
                              <w:tc>
                                <w:tcPr>
                                  <w:tcW w:w="1816" w:type="dxa"/>
                                </w:tcPr>
                                <w:p w14:paraId="5E9663E0" w14:textId="1C53C299" w:rsidR="00B34632" w:rsidRPr="00B34632" w:rsidRDefault="00B34632">
                                  <w:pPr>
                                    <w:rPr>
                                      <w:b/>
                                      <w:bCs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34632">
                                    <w:rPr>
                                      <w:b/>
                                      <w:bCs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Angebotsdatum</w:t>
                                  </w: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4A825F5E" w14:textId="450E7CA4" w:rsidR="00B34632" w:rsidRPr="00B34632" w:rsidRDefault="00B34632">
                                  <w:pP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34632"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14.07.2023</w:t>
                                  </w:r>
                                </w:p>
                              </w:tc>
                            </w:tr>
                            <w:tr w:rsidR="00B34632" w14:paraId="78CAA693" w14:textId="77777777" w:rsidTr="00B34632">
                              <w:tc>
                                <w:tcPr>
                                  <w:tcW w:w="1816" w:type="dxa"/>
                                </w:tcPr>
                                <w:p w14:paraId="144B8D37" w14:textId="729C35E4" w:rsidR="00B34632" w:rsidRPr="00B34632" w:rsidRDefault="00B34632">
                                  <w:pPr>
                                    <w:rPr>
                                      <w:b/>
                                      <w:bCs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34632">
                                    <w:rPr>
                                      <w:b/>
                                      <w:bCs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Bindungsfrist</w:t>
                                  </w:r>
                                </w:p>
                              </w:tc>
                              <w:tc>
                                <w:tcPr>
                                  <w:tcW w:w="1817" w:type="dxa"/>
                                </w:tcPr>
                                <w:p w14:paraId="317536F8" w14:textId="77ECAFE3" w:rsidR="00B34632" w:rsidRPr="00B34632" w:rsidRDefault="00B34632">
                                  <w:pPr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B34632">
                                    <w:rPr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28.07.2023</w:t>
                                  </w:r>
                                </w:p>
                              </w:tc>
                            </w:tr>
                          </w:tbl>
                          <w:p w14:paraId="28830A8C" w14:textId="02D988D3" w:rsidR="00B34632" w:rsidRPr="00B34632" w:rsidRDefault="00B34632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EDA27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04.8pt;margin-top:6.35pt;width:196.5pt;height:23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" stroked="f">
                <v:textbox>
                  <w:txbxContent>
                    <w:p w14:paraId="77B1F04B" w14:textId="0CD90DA4" w:rsidR="00D004BC" w:rsidRDefault="003A52DF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Martin Rattensberger</w:t>
                      </w:r>
                      <w:r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>IT Services</w:t>
                      </w:r>
                      <w:r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>Hall 435</w:t>
                      </w:r>
                      <w:r w:rsidR="00D004BC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004BC" w:rsidRPr="00B34632">
                        <w:rPr>
                          <w:rFonts w:cstheme="minorHAnsi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ˑ</w:t>
                      </w:r>
                      <w:r w:rsidR="00D004BC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8911 Admont</w:t>
                      </w:r>
                      <w:r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="00D004BC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martin@rattensberger.com</w:t>
                      </w:r>
                      <w:r w:rsidR="00D004BC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>+43 660 632 38 06</w:t>
                      </w:r>
                      <w:r w:rsidR="00D004BC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="00D004BC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 xml:space="preserve">UID: </w:t>
                      </w:r>
                      <w:r w:rsidR="00D004BC" w:rsidRPr="00B34632">
                        <w:rPr>
                          <w:sz w:val="20"/>
                          <w:szCs w:val="20"/>
                        </w:rPr>
                        <w:t>ATU62631557</w:t>
                      </w:r>
                      <w:r w:rsidR="00D004BC" w:rsidRPr="00B34632">
                        <w:rPr>
                          <w:sz w:val="20"/>
                          <w:szCs w:val="20"/>
                        </w:rPr>
                        <w:br/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Steiermärkische Sparkasse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 xml:space="preserve">IBAN: 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AT58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2081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5092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0020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3876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 xml:space="preserve">BIC: </w:t>
                      </w:r>
                      <w:r w:rsidR="00DF406A" w:rsidRPr="00B34632"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STSPAT2GXXX</w:t>
                      </w:r>
                    </w:p>
                    <w:p w14:paraId="6E9893A1" w14:textId="77777777" w:rsidR="00B34632" w:rsidRDefault="00B34632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tbl>
                      <w:tblPr>
                        <w:tblStyle w:val="Tabellenraster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66"/>
                        <w:gridCol w:w="1762"/>
                      </w:tblGrid>
                      <w:tr w:rsidR="00B34632" w14:paraId="5C55B1E4" w14:textId="77777777" w:rsidTr="00B34632">
                        <w:tc>
                          <w:tcPr>
                            <w:tcW w:w="1816" w:type="dxa"/>
                          </w:tcPr>
                          <w:p w14:paraId="6A581CB5" w14:textId="557352A4" w:rsidR="00B34632" w:rsidRPr="00B34632" w:rsidRDefault="00B34632">
                            <w:pPr>
                              <w:rPr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Angebotsnummer</w:t>
                            </w:r>
                          </w:p>
                        </w:tc>
                        <w:tc>
                          <w:tcPr>
                            <w:tcW w:w="1817" w:type="dxa"/>
                          </w:tcPr>
                          <w:p w14:paraId="51524609" w14:textId="12DA8A5D" w:rsidR="00B34632" w:rsidRPr="00B34632" w:rsidRDefault="00B34632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AN-2307-001</w:t>
                            </w:r>
                          </w:p>
                        </w:tc>
                      </w:tr>
                      <w:tr w:rsidR="00B34632" w14:paraId="06916E92" w14:textId="77777777" w:rsidTr="00B34632">
                        <w:tc>
                          <w:tcPr>
                            <w:tcW w:w="1816" w:type="dxa"/>
                          </w:tcPr>
                          <w:p w14:paraId="5E9663E0" w14:textId="1C53C299" w:rsidR="00B34632" w:rsidRPr="00B34632" w:rsidRDefault="00B34632">
                            <w:pPr>
                              <w:rPr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Angebotsdatum</w:t>
                            </w:r>
                          </w:p>
                        </w:tc>
                        <w:tc>
                          <w:tcPr>
                            <w:tcW w:w="1817" w:type="dxa"/>
                          </w:tcPr>
                          <w:p w14:paraId="4A825F5E" w14:textId="450E7CA4" w:rsidR="00B34632" w:rsidRPr="00B34632" w:rsidRDefault="00B34632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14.07.2023</w:t>
                            </w:r>
                          </w:p>
                        </w:tc>
                      </w:tr>
                      <w:tr w:rsidR="00B34632" w14:paraId="78CAA693" w14:textId="77777777" w:rsidTr="00B34632">
                        <w:tc>
                          <w:tcPr>
                            <w:tcW w:w="1816" w:type="dxa"/>
                          </w:tcPr>
                          <w:p w14:paraId="144B8D37" w14:textId="729C35E4" w:rsidR="00B34632" w:rsidRPr="00B34632" w:rsidRDefault="00B34632">
                            <w:pPr>
                              <w:rPr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Bindungsfrist</w:t>
                            </w:r>
                          </w:p>
                        </w:tc>
                        <w:tc>
                          <w:tcPr>
                            <w:tcW w:w="1817" w:type="dxa"/>
                          </w:tcPr>
                          <w:p w14:paraId="317536F8" w14:textId="77ECAFE3" w:rsidR="00B34632" w:rsidRPr="00B34632" w:rsidRDefault="00B34632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632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28.07.2023</w:t>
                            </w:r>
                          </w:p>
                        </w:tc>
                      </w:tr>
                    </w:tbl>
                    <w:p w14:paraId="28830A8C" w14:textId="02D988D3" w:rsidR="00B34632" w:rsidRPr="00B34632" w:rsidRDefault="00B34632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8787A7" wp14:editId="79A44571">
                <wp:simplePos x="0" y="0"/>
                <wp:positionH relativeFrom="column">
                  <wp:posOffset>-88265</wp:posOffset>
                </wp:positionH>
                <wp:positionV relativeFrom="paragraph">
                  <wp:posOffset>80949</wp:posOffset>
                </wp:positionV>
                <wp:extent cx="2770505" cy="1457325"/>
                <wp:effectExtent l="0" t="0" r="0" b="0"/>
                <wp:wrapSquare wrapText="bothSides"/>
                <wp:docPr id="13423886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50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9F84D" w14:textId="1B09CB78" w:rsidR="00DF406A" w:rsidRPr="00DF406A" w:rsidRDefault="00DF406A" w:rsidP="00DF406A">
                            <w:pP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406A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Martin Rattensberger</w:t>
                            </w:r>
                            <w:r w:rsidRPr="00DF406A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DF406A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IT Services</w:t>
                            </w:r>
                            <w:r w:rsidRPr="00DF406A">
                              <w:rPr>
                                <w:u w:val="single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</w:t>
                            </w:r>
                            <w:r w:rsidRPr="00DF406A">
                              <w:rPr>
                                <w:sz w:val="16"/>
                                <w:szCs w:val="16"/>
                                <w:u w:val="single"/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Hall 435, 8911 Admont</w:t>
                            </w:r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Musterfirma</w:t>
                            </w:r>
                            <w:proofErr w:type="spellEnd"/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proofErr w:type="spellStart"/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z.Hd</w:t>
                            </w:r>
                            <w:proofErr w:type="spellEnd"/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Kontakt</w:t>
                            </w:r>
                            <w:proofErr w:type="spellEnd"/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Person</w:t>
                            </w:r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Straße</w:t>
                            </w:r>
                            <w:proofErr w:type="spellEnd"/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123</w:t>
                            </w:r>
                            <w:r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  <w:t>1234 Ort</w:t>
                            </w:r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DF406A">
                              <w:rPr>
                                <w:lang w:val="en-U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787A7" id="_x0000_s1027" type="#_x0000_t202" style="position:absolute;margin-left:-6.95pt;margin-top:6.35pt;width:218.15pt;height:11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" filled="f" stroked="f">
                <v:textbox>
                  <w:txbxContent>
                    <w:p w14:paraId="2329F84D" w14:textId="1B09CB78" w:rsidR="00DF406A" w:rsidRPr="00DF406A" w:rsidRDefault="00DF406A" w:rsidP="00DF406A">
                      <w:pP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406A">
                        <w:rPr>
                          <w:sz w:val="16"/>
                          <w:szCs w:val="16"/>
                          <w:u w:val="single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Martin Rattensberger</w:t>
                      </w:r>
                      <w:r w:rsidRPr="00DF406A">
                        <w:rPr>
                          <w:sz w:val="16"/>
                          <w:szCs w:val="16"/>
                          <w:u w:val="single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DF406A">
                        <w:rPr>
                          <w:sz w:val="16"/>
                          <w:szCs w:val="16"/>
                          <w:u w:val="single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IT Services</w:t>
                      </w:r>
                      <w:r w:rsidRPr="00DF406A">
                        <w:rPr>
                          <w:u w:val="single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</w:t>
                      </w:r>
                      <w:r w:rsidRPr="00DF406A">
                        <w:rPr>
                          <w:sz w:val="16"/>
                          <w:szCs w:val="16"/>
                          <w:u w:val="single"/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Hall 435, 8911 Admont</w:t>
                      </w:r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proofErr w:type="spellStart"/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Musterfirma</w:t>
                      </w:r>
                      <w:proofErr w:type="spellEnd"/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proofErr w:type="spellStart"/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z.Hd</w:t>
                      </w:r>
                      <w:proofErr w:type="spellEnd"/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Kontakt</w:t>
                      </w:r>
                      <w:proofErr w:type="spellEnd"/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Person</w:t>
                      </w:r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proofErr w:type="spellStart"/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Straße</w:t>
                      </w:r>
                      <w:proofErr w:type="spellEnd"/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123</w:t>
                      </w:r>
                      <w:r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  <w:t>1234 Ort</w:t>
                      </w:r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DF406A">
                        <w:rPr>
                          <w:lang w:val="en-U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E6F862" w14:textId="77777777" w:rsidR="00B34632" w:rsidRDefault="00B34632"/>
    <w:p w14:paraId="54A9B9FD" w14:textId="77777777" w:rsidR="00B34632" w:rsidRDefault="00B34632"/>
    <w:p w14:paraId="53A8AC51" w14:textId="77777777" w:rsidR="00B34632" w:rsidRDefault="00B34632"/>
    <w:p w14:paraId="357F9C38" w14:textId="77777777" w:rsidR="00B34632" w:rsidRDefault="00B34632"/>
    <w:p w14:paraId="31158483" w14:textId="77777777" w:rsidR="00B34632" w:rsidRDefault="00B34632"/>
    <w:p w14:paraId="2CD5CB0E" w14:textId="77777777" w:rsidR="00B34632" w:rsidRDefault="00B34632"/>
    <w:p w14:paraId="22CD963E" w14:textId="77777777" w:rsidR="00B34632" w:rsidRDefault="00B34632"/>
    <w:p w14:paraId="3F0F16E2" w14:textId="54B0355F" w:rsidR="00177C7B" w:rsidRDefault="0022127A">
      <w:pPr>
        <w:rPr>
          <w:b/>
          <w:bCs/>
          <w:sz w:val="24"/>
          <w:szCs w:val="24"/>
        </w:rPr>
      </w:pPr>
      <w:r w:rsidRPr="00B34632">
        <w:rPr>
          <w:b/>
          <w:bCs/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73BAED" wp14:editId="79A9B4C7">
                <wp:simplePos x="0" y="0"/>
                <wp:positionH relativeFrom="column">
                  <wp:posOffset>5351780</wp:posOffset>
                </wp:positionH>
                <wp:positionV relativeFrom="paragraph">
                  <wp:posOffset>8722360</wp:posOffset>
                </wp:positionV>
                <wp:extent cx="956310" cy="309880"/>
                <wp:effectExtent l="0" t="0" r="0" b="0"/>
                <wp:wrapSquare wrapText="bothSides"/>
                <wp:docPr id="19417804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48542" w14:textId="5A0A3397" w:rsidR="0022127A" w:rsidRPr="00B34632" w:rsidRDefault="0022127A" w:rsidP="00B34632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B34632">
                              <w:rPr>
                                <w:sz w:val="20"/>
                                <w:szCs w:val="20"/>
                              </w:rPr>
                              <w:t xml:space="preserve">Seite </w:t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instrText>PAGE   \* MERGEFORMAT</w:instrText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34632" w:rsidRPr="00B34632">
                              <w:rPr>
                                <w:noProof/>
                                <w:sz w:val="20"/>
                                <w:szCs w:val="20"/>
                                <w:lang w:val="de-DE"/>
                              </w:rPr>
                              <w:t>1</w:t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t xml:space="preserve"> von </w:t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instrText xml:space="preserve"> DOCPROPERTY  Pages  \* MERGEFORMAT </w:instrText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B34632" w:rsidRPr="00B34632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3BAED" id="_x0000_s1028" type="#_x0000_t202" style="position:absolute;margin-left:421.4pt;margin-top:686.8pt;width:75.3pt;height:24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" stroked="f">
                <v:textbox>
                  <w:txbxContent>
                    <w:p w14:paraId="1B648542" w14:textId="5A0A3397" w:rsidR="0022127A" w:rsidRPr="00B34632" w:rsidRDefault="0022127A" w:rsidP="00B34632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B34632">
                        <w:rPr>
                          <w:sz w:val="20"/>
                          <w:szCs w:val="20"/>
                        </w:rPr>
                        <w:t xml:space="preserve">Seite </w:t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fldChar w:fldCharType="begin"/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instrText>PAGE   \* MERGEFORMAT</w:instrText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fldChar w:fldCharType="separate"/>
                      </w:r>
                      <w:r w:rsidR="00B34632" w:rsidRPr="00B34632">
                        <w:rPr>
                          <w:noProof/>
                          <w:sz w:val="20"/>
                          <w:szCs w:val="20"/>
                          <w:lang w:val="de-DE"/>
                        </w:rPr>
                        <w:t>1</w:t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fldChar w:fldCharType="end"/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t xml:space="preserve"> von </w:t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fldChar w:fldCharType="begin"/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instrText xml:space="preserve"> DOCPROPERTY  Pages  \* MERGEFORMAT </w:instrText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fldChar w:fldCharType="separate"/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t>1</w:t>
                      </w:r>
                      <w:r w:rsidR="00B34632" w:rsidRPr="00B34632">
                        <w:rPr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4632" w:rsidRPr="00B34632">
        <w:rPr>
          <w:b/>
          <w:bCs/>
          <w:sz w:val="52"/>
          <w:szCs w:val="52"/>
        </w:rPr>
        <w:t>Angebot</w:t>
      </w:r>
      <w:r w:rsidR="00B34632">
        <w:rPr>
          <w:b/>
          <w:bCs/>
          <w:sz w:val="52"/>
          <w:szCs w:val="52"/>
        </w:rPr>
        <w:br/>
      </w:r>
      <w:r w:rsidR="00B34632">
        <w:rPr>
          <w:b/>
          <w:bCs/>
          <w:sz w:val="24"/>
          <w:szCs w:val="24"/>
        </w:rPr>
        <w:t>Entwicklung und Support</w:t>
      </w:r>
    </w:p>
    <w:p w14:paraId="1B2B584C" w14:textId="77777777" w:rsidR="00B34632" w:rsidRDefault="00B34632">
      <w:pPr>
        <w:rPr>
          <w:b/>
          <w:bCs/>
          <w:sz w:val="24"/>
          <w:szCs w:val="24"/>
        </w:rPr>
      </w:pPr>
    </w:p>
    <w:p w14:paraId="7F7ABC03" w14:textId="48DEB611" w:rsidR="00B34632" w:rsidRDefault="00B34632">
      <w:pPr>
        <w:rPr>
          <w:sz w:val="24"/>
          <w:szCs w:val="24"/>
        </w:rPr>
      </w:pPr>
      <w:r>
        <w:rPr>
          <w:sz w:val="24"/>
          <w:szCs w:val="24"/>
        </w:rPr>
        <w:t>Sehr geehrte Frau Person,</w:t>
      </w:r>
      <w:r>
        <w:rPr>
          <w:sz w:val="24"/>
          <w:szCs w:val="24"/>
        </w:rPr>
        <w:br/>
        <w:t>Ich bedanke mich für Ihre Anfrage. Gerne unterbreite ich Ihnen hiermit folgendes Angebot:</w:t>
      </w:r>
    </w:p>
    <w:p w14:paraId="31C929C8" w14:textId="77777777" w:rsidR="00FF0CE2" w:rsidRDefault="00FF0CE2">
      <w:pPr>
        <w:rPr>
          <w:sz w:val="24"/>
          <w:szCs w:val="24"/>
        </w:rPr>
      </w:pPr>
    </w:p>
    <w:tbl>
      <w:tblPr>
        <w:tblStyle w:val="EinfacheTabelle5"/>
        <w:tblW w:w="0" w:type="auto"/>
        <w:tblLook w:val="04A0" w:firstRow="1" w:lastRow="0" w:firstColumn="1" w:lastColumn="0" w:noHBand="0" w:noVBand="1"/>
      </w:tblPr>
      <w:tblGrid>
        <w:gridCol w:w="678"/>
        <w:gridCol w:w="2814"/>
        <w:gridCol w:w="1465"/>
        <w:gridCol w:w="1023"/>
        <w:gridCol w:w="6"/>
        <w:gridCol w:w="1447"/>
        <w:gridCol w:w="6"/>
        <w:gridCol w:w="1482"/>
      </w:tblGrid>
      <w:tr w:rsidR="00FF0CE2" w:rsidRPr="00FF0CE2" w14:paraId="6AA8011F" w14:textId="77777777" w:rsidTr="00FF0C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8" w:type="dxa"/>
          </w:tcPr>
          <w:p w14:paraId="67EFEB25" w14:textId="780F5524" w:rsidR="00FF0CE2" w:rsidRPr="00FF0CE2" w:rsidRDefault="00FF0CE2">
            <w:pPr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Pos</w:t>
            </w:r>
          </w:p>
        </w:tc>
        <w:tc>
          <w:tcPr>
            <w:tcW w:w="2814" w:type="dxa"/>
          </w:tcPr>
          <w:p w14:paraId="7A1CD416" w14:textId="4DA438E4" w:rsidR="00FF0CE2" w:rsidRPr="00FF0CE2" w:rsidRDefault="00FF0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Bezeichnung</w:t>
            </w:r>
          </w:p>
        </w:tc>
        <w:tc>
          <w:tcPr>
            <w:tcW w:w="1465" w:type="dxa"/>
          </w:tcPr>
          <w:p w14:paraId="3F01548A" w14:textId="31D35E9F" w:rsidR="00FF0CE2" w:rsidRPr="00FF0CE2" w:rsidRDefault="00FF0CE2" w:rsidP="00FF0CE2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Menge</w:t>
            </w:r>
          </w:p>
        </w:tc>
        <w:tc>
          <w:tcPr>
            <w:tcW w:w="1023" w:type="dxa"/>
          </w:tcPr>
          <w:p w14:paraId="31151869" w14:textId="0D0B0329" w:rsidR="00FF0CE2" w:rsidRPr="00FF0CE2" w:rsidRDefault="00FF0CE2" w:rsidP="00FF0CE2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Einheit</w:t>
            </w:r>
          </w:p>
        </w:tc>
        <w:tc>
          <w:tcPr>
            <w:tcW w:w="1453" w:type="dxa"/>
            <w:gridSpan w:val="2"/>
          </w:tcPr>
          <w:p w14:paraId="11564BAA" w14:textId="5216DED4" w:rsidR="00FF0CE2" w:rsidRPr="00FF0CE2" w:rsidRDefault="00FF0CE2" w:rsidP="00FF0CE2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Einzelpreis</w:t>
            </w:r>
          </w:p>
        </w:tc>
        <w:tc>
          <w:tcPr>
            <w:tcW w:w="1488" w:type="dxa"/>
            <w:gridSpan w:val="2"/>
          </w:tcPr>
          <w:p w14:paraId="36A1723B" w14:textId="6DD77488" w:rsidR="00FF0CE2" w:rsidRPr="00FF0CE2" w:rsidRDefault="00FF0CE2" w:rsidP="00FF0CE2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Gesamtpreis</w:t>
            </w:r>
          </w:p>
        </w:tc>
      </w:tr>
      <w:tr w:rsidR="00FF0CE2" w:rsidRPr="00FF0CE2" w14:paraId="7EC645FB" w14:textId="77777777" w:rsidTr="00FF0C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8" w:type="dxa"/>
          </w:tcPr>
          <w:p w14:paraId="4A3FEB3C" w14:textId="07ECBCF1" w:rsidR="00FF0CE2" w:rsidRPr="00FF0CE2" w:rsidRDefault="00FF0CE2">
            <w:pPr>
              <w:rPr>
                <w:color w:val="262626" w:themeColor="text1" w:themeTint="D9"/>
                <w:sz w:val="22"/>
              </w:rPr>
            </w:pPr>
            <w:r w:rsidRPr="00FF0CE2">
              <w:rPr>
                <w:color w:val="262626" w:themeColor="text1" w:themeTint="D9"/>
                <w:sz w:val="22"/>
              </w:rPr>
              <w:t>1</w:t>
            </w:r>
          </w:p>
        </w:tc>
        <w:tc>
          <w:tcPr>
            <w:tcW w:w="2814" w:type="dxa"/>
          </w:tcPr>
          <w:p w14:paraId="113048FF" w14:textId="26E603E6" w:rsidR="00FF0CE2" w:rsidRPr="00FF0CE2" w:rsidRDefault="00FF0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62626" w:themeColor="text1" w:themeTint="D9"/>
              </w:rPr>
            </w:pPr>
            <w:r w:rsidRPr="00FF0CE2">
              <w:rPr>
                <w:color w:val="262626" w:themeColor="text1" w:themeTint="D9"/>
              </w:rPr>
              <w:t>Entwicklung und Support</w:t>
            </w:r>
          </w:p>
        </w:tc>
        <w:tc>
          <w:tcPr>
            <w:tcW w:w="1465" w:type="dxa"/>
          </w:tcPr>
          <w:p w14:paraId="046D1D35" w14:textId="15F76FD8" w:rsidR="00FF0CE2" w:rsidRPr="00FF0CE2" w:rsidRDefault="00FF0CE2" w:rsidP="00FF0CE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unbegrenzt</w:t>
            </w:r>
          </w:p>
        </w:tc>
        <w:tc>
          <w:tcPr>
            <w:tcW w:w="1029" w:type="dxa"/>
            <w:gridSpan w:val="2"/>
          </w:tcPr>
          <w:p w14:paraId="69062111" w14:textId="3AED075B" w:rsidR="00FF0CE2" w:rsidRPr="00FF0CE2" w:rsidRDefault="00FF0CE2" w:rsidP="00FF0CE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Stunde</w:t>
            </w:r>
          </w:p>
        </w:tc>
        <w:tc>
          <w:tcPr>
            <w:tcW w:w="1453" w:type="dxa"/>
            <w:gridSpan w:val="2"/>
          </w:tcPr>
          <w:p w14:paraId="2B2F6677" w14:textId="70325D78" w:rsidR="00FF0CE2" w:rsidRPr="00FF0CE2" w:rsidRDefault="00FF0CE2" w:rsidP="00FF0CE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75,00 €</w:t>
            </w:r>
          </w:p>
        </w:tc>
        <w:tc>
          <w:tcPr>
            <w:tcW w:w="1482" w:type="dxa"/>
          </w:tcPr>
          <w:p w14:paraId="547A9C2D" w14:textId="77777777" w:rsidR="00FF0CE2" w:rsidRPr="00FF0CE2" w:rsidRDefault="00FF0CE2" w:rsidP="00FF0CE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62626" w:themeColor="text1" w:themeTint="D9"/>
              </w:rPr>
            </w:pPr>
          </w:p>
        </w:tc>
      </w:tr>
    </w:tbl>
    <w:p w14:paraId="02A67C21" w14:textId="77777777" w:rsidR="00FF0CE2" w:rsidRDefault="00FF0CE2">
      <w:pPr>
        <w:rPr>
          <w:sz w:val="24"/>
          <w:szCs w:val="24"/>
        </w:rPr>
      </w:pPr>
    </w:p>
    <w:p w14:paraId="43F76641" w14:textId="5ADD2375" w:rsidR="00FF0CE2" w:rsidRDefault="00FF0CE2">
      <w:pPr>
        <w:rPr>
          <w:sz w:val="24"/>
          <w:szCs w:val="24"/>
        </w:rPr>
      </w:pPr>
      <w:r>
        <w:rPr>
          <w:sz w:val="24"/>
          <w:szCs w:val="24"/>
        </w:rPr>
        <w:t xml:space="preserve">Für den Support und die speziellen Entwicklungsanfragen wird das </w:t>
      </w:r>
      <w:proofErr w:type="spellStart"/>
      <w:r>
        <w:rPr>
          <w:sz w:val="24"/>
          <w:szCs w:val="24"/>
        </w:rPr>
        <w:t>Helpdeskportal</w:t>
      </w:r>
      <w:proofErr w:type="spellEnd"/>
      <w:r>
        <w:rPr>
          <w:sz w:val="24"/>
          <w:szCs w:val="24"/>
        </w:rPr>
        <w:t xml:space="preserve"> von IT Ortner verwendet (</w:t>
      </w:r>
      <w:hyperlink r:id="rId10" w:history="1">
        <w:r w:rsidR="000656E9" w:rsidRPr="00877F07">
          <w:rPr>
            <w:rStyle w:val="Hyperlink"/>
            <w:sz w:val="24"/>
            <w:szCs w:val="24"/>
          </w:rPr>
          <w:t>https://helpdesk.it-ortner.at</w:t>
        </w:r>
      </w:hyperlink>
      <w:r w:rsidR="000656E9">
        <w:rPr>
          <w:sz w:val="24"/>
          <w:szCs w:val="24"/>
        </w:rPr>
        <w:t>) und der tatsächliche Aufwand immer in Bezug auf ein Ticket verrechnet.</w:t>
      </w:r>
    </w:p>
    <w:p w14:paraId="2FC80F66" w14:textId="0C51EF71" w:rsidR="000656E9" w:rsidRDefault="000656E9">
      <w:pPr>
        <w:rPr>
          <w:sz w:val="24"/>
          <w:szCs w:val="24"/>
        </w:rPr>
      </w:pPr>
      <w:r>
        <w:rPr>
          <w:sz w:val="24"/>
          <w:szCs w:val="24"/>
        </w:rPr>
        <w:t xml:space="preserve">Aufwände werden am Monatsende nach Freigabe durch Kunden abgerechnet. </w:t>
      </w:r>
    </w:p>
    <w:p w14:paraId="577BD969" w14:textId="77777777" w:rsidR="000656E9" w:rsidRDefault="000656E9">
      <w:pPr>
        <w:rPr>
          <w:sz w:val="24"/>
          <w:szCs w:val="24"/>
        </w:rPr>
      </w:pPr>
    </w:p>
    <w:p w14:paraId="39DA2F12" w14:textId="272F23E1" w:rsidR="000656E9" w:rsidRDefault="000656E9">
      <w:pPr>
        <w:rPr>
          <w:sz w:val="24"/>
          <w:szCs w:val="24"/>
        </w:rPr>
      </w:pPr>
      <w:r>
        <w:rPr>
          <w:sz w:val="24"/>
          <w:szCs w:val="24"/>
        </w:rPr>
        <w:t>Wir würden uns sehr freuen, wenn unser Angebot Ihre Zustimmung findet.</w:t>
      </w:r>
      <w:r>
        <w:rPr>
          <w:sz w:val="24"/>
          <w:szCs w:val="24"/>
        </w:rPr>
        <w:br/>
        <w:t>Sie haben Fragen oder wünschen weitere Informationen? Bitte nehmen Sie mit uns Kontakt auf.</w:t>
      </w:r>
    </w:p>
    <w:p w14:paraId="0D2BE3F7" w14:textId="77777777" w:rsidR="000656E9" w:rsidRDefault="000656E9">
      <w:pPr>
        <w:rPr>
          <w:sz w:val="24"/>
          <w:szCs w:val="24"/>
        </w:rPr>
      </w:pPr>
    </w:p>
    <w:p w14:paraId="76F618CE" w14:textId="53C0321F" w:rsidR="000656E9" w:rsidRPr="00B34632" w:rsidRDefault="000656E9">
      <w:pPr>
        <w:rPr>
          <w:sz w:val="24"/>
          <w:szCs w:val="24"/>
        </w:rPr>
      </w:pPr>
      <w:r>
        <w:rPr>
          <w:sz w:val="24"/>
          <w:szCs w:val="24"/>
        </w:rPr>
        <w:t>Mit freundlichen Grüßen</w:t>
      </w:r>
      <w:r>
        <w:rPr>
          <w:sz w:val="24"/>
          <w:szCs w:val="24"/>
        </w:rPr>
        <w:br/>
        <w:t>Martin Rattensberger</w:t>
      </w:r>
    </w:p>
    <w:sectPr w:rsidR="000656E9" w:rsidRPr="00B34632" w:rsidSect="0022127A">
      <w:head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BC4D3" w14:textId="77777777" w:rsidR="00D004BC" w:rsidRDefault="00D004BC" w:rsidP="00AC1DAA">
      <w:pPr>
        <w:spacing w:after="0" w:line="240" w:lineRule="auto"/>
      </w:pPr>
      <w:r>
        <w:separator/>
      </w:r>
    </w:p>
  </w:endnote>
  <w:endnote w:type="continuationSeparator" w:id="0">
    <w:p w14:paraId="4EE36876" w14:textId="77777777" w:rsidR="00D004BC" w:rsidRDefault="00D004BC" w:rsidP="00AC1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9124" w14:textId="76E698E4" w:rsidR="0022127A" w:rsidRDefault="002212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A077247" wp14:editId="7094A9BD">
              <wp:simplePos x="0" y="0"/>
              <wp:positionH relativeFrom="column">
                <wp:posOffset>-900430</wp:posOffset>
              </wp:positionH>
              <wp:positionV relativeFrom="paragraph">
                <wp:posOffset>-549910</wp:posOffset>
              </wp:positionV>
              <wp:extent cx="7839075" cy="904875"/>
              <wp:effectExtent l="0" t="0" r="9525" b="9525"/>
              <wp:wrapNone/>
              <wp:docPr id="1555561488" name="Rechteck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39075" cy="904875"/>
                      </a:xfrm>
                      <a:prstGeom prst="rect">
                        <a:avLst/>
                      </a:prstGeom>
                      <a:solidFill>
                        <a:srgbClr val="576F8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1BE2846" id="Rechteck 4" o:spid="_x0000_s1026" style="position:absolute;margin-left:-70.9pt;margin-top:-43.3pt;width:617.25pt;height:7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" fillcolor="#576f80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B32AF8E" wp14:editId="1E16ED27">
              <wp:simplePos x="0" y="0"/>
              <wp:positionH relativeFrom="column">
                <wp:posOffset>-615950</wp:posOffset>
              </wp:positionH>
              <wp:positionV relativeFrom="paragraph">
                <wp:posOffset>-494665</wp:posOffset>
              </wp:positionV>
              <wp:extent cx="1536065" cy="475615"/>
              <wp:effectExtent l="0" t="0" r="0" b="635"/>
              <wp:wrapNone/>
              <wp:docPr id="116926599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065" cy="4756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AB214B" w14:textId="77777777" w:rsidR="0022127A" w:rsidRPr="0066487E" w:rsidRDefault="0022127A" w:rsidP="0022127A">
                          <w:pPr>
                            <w:rPr>
                              <w:color w:val="D4EFFC"/>
                              <w:sz w:val="20"/>
                              <w:szCs w:val="20"/>
                              <w:lang w:val="de-DE"/>
                            </w:rPr>
                          </w:pPr>
                          <w:r w:rsidRPr="0066487E">
                            <w:rPr>
                              <w:b/>
                              <w:bCs/>
                              <w:color w:val="FFFFFF" w:themeColor="background1"/>
                              <w:lang w:val="de-DE"/>
                            </w:rPr>
                            <w:t>Martin Rattensberger</w:t>
                          </w:r>
                          <w:r w:rsidRPr="0066487E">
                            <w:rPr>
                              <w:color w:val="FFFFFF" w:themeColor="background1"/>
                              <w:lang w:val="de-DE"/>
                            </w:rPr>
                            <w:br/>
                          </w:r>
                          <w:r w:rsidRPr="0066487E">
                            <w:rPr>
                              <w:color w:val="D4EFFC"/>
                              <w:sz w:val="20"/>
                              <w:szCs w:val="20"/>
                              <w:lang w:val="de-DE"/>
                            </w:rPr>
                            <w:t>IT Services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32AF8E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-48.5pt;margin-top:-38.95pt;width:120.95pt;height:37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" filled="f" stroked="f">
              <v:textbox>
                <w:txbxContent>
                  <w:p w14:paraId="2CAB214B" w14:textId="77777777" w:rsidR="0022127A" w:rsidRPr="0066487E" w:rsidRDefault="0022127A" w:rsidP="0022127A">
                    <w:pPr>
                      <w:rPr>
                        <w:color w:val="D4EFFC"/>
                        <w:sz w:val="20"/>
                        <w:szCs w:val="20"/>
                        <w:lang w:val="de-DE"/>
                      </w:rPr>
                    </w:pPr>
                    <w:r w:rsidRPr="0066487E">
                      <w:rPr>
                        <w:b/>
                        <w:bCs/>
                        <w:color w:val="FFFFFF" w:themeColor="background1"/>
                        <w:lang w:val="de-DE"/>
                      </w:rPr>
                      <w:t>Martin Rattensberger</w:t>
                    </w:r>
                    <w:r w:rsidRPr="0066487E">
                      <w:rPr>
                        <w:color w:val="FFFFFF" w:themeColor="background1"/>
                        <w:lang w:val="de-DE"/>
                      </w:rPr>
                      <w:br/>
                    </w:r>
                    <w:r w:rsidRPr="0066487E">
                      <w:rPr>
                        <w:color w:val="D4EFFC"/>
                        <w:sz w:val="20"/>
                        <w:szCs w:val="20"/>
                        <w:lang w:val="de-DE"/>
                      </w:rPr>
                      <w:t>IT Services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8882EE8" wp14:editId="00BE42D7">
              <wp:simplePos x="0" y="0"/>
              <wp:positionH relativeFrom="column">
                <wp:posOffset>1117600</wp:posOffset>
              </wp:positionH>
              <wp:positionV relativeFrom="paragraph">
                <wp:posOffset>-481330</wp:posOffset>
              </wp:positionV>
              <wp:extent cx="1076960" cy="551815"/>
              <wp:effectExtent l="0" t="0" r="0" b="635"/>
              <wp:wrapNone/>
              <wp:docPr id="52916295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960" cy="551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BB924B" w14:textId="77777777" w:rsidR="0022127A" w:rsidRPr="0066487E" w:rsidRDefault="0022127A" w:rsidP="0022127A">
                          <w:pPr>
                            <w:rPr>
                              <w:color w:val="D4EFFC"/>
                              <w:sz w:val="16"/>
                              <w:szCs w:val="16"/>
                              <w:lang w:val="de-DE"/>
                            </w:rPr>
                          </w:pP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Hall 435</w:t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br/>
                            <w:t>8911 Admont</w:t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br/>
                            <w:t>Österreich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882EE8" id="_x0000_s1036" type="#_x0000_t202" style="position:absolute;margin-left:88pt;margin-top:-37.9pt;width:84.8pt;height:43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" filled="f" stroked="f">
              <v:textbox>
                <w:txbxContent>
                  <w:p w14:paraId="0ABB924B" w14:textId="77777777" w:rsidR="0022127A" w:rsidRPr="0066487E" w:rsidRDefault="0022127A" w:rsidP="0022127A">
                    <w:pPr>
                      <w:rPr>
                        <w:color w:val="D4EFFC"/>
                        <w:sz w:val="16"/>
                        <w:szCs w:val="16"/>
                        <w:lang w:val="de-DE"/>
                      </w:rPr>
                    </w:pP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Hall 435</w:t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br/>
                      <w:t>8911 Admont</w:t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br/>
                      <w:t>Österreich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CAE26AF" wp14:editId="47F44314">
              <wp:simplePos x="0" y="0"/>
              <wp:positionH relativeFrom="column">
                <wp:posOffset>2185035</wp:posOffset>
              </wp:positionH>
              <wp:positionV relativeFrom="paragraph">
                <wp:posOffset>-481330</wp:posOffset>
              </wp:positionV>
              <wp:extent cx="1536065" cy="551815"/>
              <wp:effectExtent l="0" t="0" r="0" b="635"/>
              <wp:wrapNone/>
              <wp:docPr id="1806867670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065" cy="551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B803CA" w14:textId="77777777" w:rsidR="0022127A" w:rsidRPr="0066487E" w:rsidRDefault="0022127A" w:rsidP="0022127A">
                          <w:pPr>
                            <w:rPr>
                              <w:color w:val="D4EFFC"/>
                              <w:sz w:val="16"/>
                              <w:szCs w:val="16"/>
                              <w:lang w:val="de-DE"/>
                            </w:rPr>
                          </w:pP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+43 660 632 38 06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br/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martin@rattensberger.com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br/>
                            <w:t>www.rattensberger.com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AE26AF" id="_x0000_s1037" type="#_x0000_t202" style="position:absolute;margin-left:172.05pt;margin-top:-37.9pt;width:120.95pt;height:43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" filled="f" stroked="f">
              <v:textbox>
                <w:txbxContent>
                  <w:p w14:paraId="58B803CA" w14:textId="77777777" w:rsidR="0022127A" w:rsidRPr="0066487E" w:rsidRDefault="0022127A" w:rsidP="0022127A">
                    <w:pPr>
                      <w:rPr>
                        <w:color w:val="D4EFFC"/>
                        <w:sz w:val="16"/>
                        <w:szCs w:val="16"/>
                        <w:lang w:val="de-DE"/>
                      </w:rPr>
                    </w:pP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+43 660 632 38 06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br/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martin@rattensberger.com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br/>
                      <w:t>www.rattensberger.com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840565C" wp14:editId="54BF3F82">
              <wp:simplePos x="0" y="0"/>
              <wp:positionH relativeFrom="column">
                <wp:posOffset>3867785</wp:posOffset>
              </wp:positionH>
              <wp:positionV relativeFrom="paragraph">
                <wp:posOffset>-481330</wp:posOffset>
              </wp:positionV>
              <wp:extent cx="1612265" cy="551815"/>
              <wp:effectExtent l="0" t="0" r="0" b="635"/>
              <wp:wrapNone/>
              <wp:docPr id="1692298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551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E5708D" w14:textId="77777777" w:rsidR="0022127A" w:rsidRPr="0066487E" w:rsidRDefault="0022127A" w:rsidP="0022127A">
                          <w:pPr>
                            <w:rPr>
                              <w:color w:val="D4EFFC"/>
                              <w:sz w:val="16"/>
                              <w:szCs w:val="16"/>
                              <w:lang w:val="de-DE"/>
                            </w:rPr>
                          </w:pP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ATU62631557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br/>
                            <w:t>Steiermärkische Sparkasse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br/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AT58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2081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5092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0020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Pr="0066487E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3876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40565C" id="_x0000_s1038" type="#_x0000_t202" style="position:absolute;margin-left:304.55pt;margin-top:-37.9pt;width:126.95pt;height:43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" filled="f" stroked="f">
              <v:textbox>
                <w:txbxContent>
                  <w:p w14:paraId="20E5708D" w14:textId="77777777" w:rsidR="0022127A" w:rsidRPr="0066487E" w:rsidRDefault="0022127A" w:rsidP="0022127A">
                    <w:pPr>
                      <w:rPr>
                        <w:color w:val="D4EFFC"/>
                        <w:sz w:val="16"/>
                        <w:szCs w:val="16"/>
                        <w:lang w:val="de-DE"/>
                      </w:rPr>
                    </w:pP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ATU62631557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br/>
                      <w:t>Steiermärkische Sparkasse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br/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AT58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2081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5092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0020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Pr="0066487E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3876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2816" behindDoc="0" locked="0" layoutInCell="1" allowOverlap="1" wp14:anchorId="053AE69C" wp14:editId="2FBBDAA2">
          <wp:simplePos x="0" y="0"/>
          <wp:positionH relativeFrom="column">
            <wp:posOffset>5761355</wp:posOffset>
          </wp:positionH>
          <wp:positionV relativeFrom="paragraph">
            <wp:posOffset>-346299</wp:posOffset>
          </wp:positionV>
          <wp:extent cx="375920" cy="375920"/>
          <wp:effectExtent l="0" t="0" r="5080" b="5080"/>
          <wp:wrapNone/>
          <wp:docPr id="220246955" name="Grafik 220246955" descr="Ein Bild, das Muster, Quadrat, Symmetrie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793845" name="Grafik 2" descr="Ein Bild, das Muster, Quadrat, Symmetrie, Grafiken enthält.&#10;&#10;Automatisch generierte Beschreibu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5920" cy="375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6C886" w14:textId="77777777" w:rsidR="00D004BC" w:rsidRDefault="00D004BC" w:rsidP="00AC1DAA">
      <w:pPr>
        <w:spacing w:after="0" w:line="240" w:lineRule="auto"/>
      </w:pPr>
      <w:r>
        <w:separator/>
      </w:r>
    </w:p>
  </w:footnote>
  <w:footnote w:type="continuationSeparator" w:id="0">
    <w:p w14:paraId="59E1F362" w14:textId="77777777" w:rsidR="00D004BC" w:rsidRDefault="00D004BC" w:rsidP="00AC1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7F502" w14:textId="77777777" w:rsidR="00AC1DAA" w:rsidRDefault="003A52DF" w:rsidP="00AC1DAA">
    <w:pPr>
      <w:pStyle w:val="Kopfzeile"/>
      <w:tabs>
        <w:tab w:val="clear" w:pos="4536"/>
        <w:tab w:val="clear" w:pos="9072"/>
        <w:tab w:val="left" w:pos="799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 wp14:anchorId="2204C2D8" wp14:editId="5EDCACFA">
              <wp:simplePos x="0" y="0"/>
              <wp:positionH relativeFrom="column">
                <wp:posOffset>4440301</wp:posOffset>
              </wp:positionH>
              <wp:positionV relativeFrom="paragraph">
                <wp:posOffset>-266700</wp:posOffset>
              </wp:positionV>
              <wp:extent cx="2042160" cy="459740"/>
              <wp:effectExtent l="0" t="0" r="0" b="0"/>
              <wp:wrapNone/>
              <wp:docPr id="888296907" name="Gruppieren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42160" cy="459740"/>
                        <a:chOff x="0" y="0"/>
                        <a:chExt cx="2042160" cy="459740"/>
                      </a:xfrm>
                    </wpg:grpSpPr>
                    <pic:pic xmlns:pic="http://schemas.openxmlformats.org/drawingml/2006/picture">
                      <pic:nvPicPr>
                        <pic:cNvPr id="1922984996" name="Grafik 2" descr="Ein Bild, das Katze, Säugetier, Clipart, Cartoon enthält.&#10;&#10;Automatisch generierte Beschreibu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0480"/>
                          <a:ext cx="396240" cy="396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69537199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402336" y="0"/>
                          <a:ext cx="1639824" cy="459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384FF" w14:textId="77777777" w:rsidR="00AC1DAA" w:rsidRPr="003A52DF" w:rsidRDefault="00AC1DA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A52D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Martin Rattensberger</w:t>
                            </w:r>
                            <w:r w:rsidRPr="003A52DF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3A52DF">
                              <w:rPr>
                                <w:color w:val="D4EFFC"/>
                                <w:sz w:val="24"/>
                                <w:szCs w:val="24"/>
                              </w:rPr>
                              <w:t>IT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204C2D8" id="Gruppieren 6" o:spid="_x0000_s1029" style="position:absolute;margin-left:349.65pt;margin-top:-21pt;width:160.8pt;height:36.2pt;z-index:251653120" coordsize="20421,45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" o:spid="_x0000_s1030" type="#_x0000_t75" alt="Ein Bild, das Katze, Säugetier, Clipart, Cartoon enthält.&#10;&#10;Automatisch generierte Beschreibung" style="position:absolute;top:304;width:3962;height:3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">
                <v:imagedata r:id="rId2" o:title="Ein Bild, das Katze, Säugetier, Clipart, Cartoon enthäl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4023;width:16398;height:4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" filled="f" stroked="f">
                <v:textbox>
                  <w:txbxContent>
                    <w:p w14:paraId="142384FF" w14:textId="77777777" w:rsidR="00AC1DAA" w:rsidRPr="003A52DF" w:rsidRDefault="00AC1DAA">
                      <w:pPr>
                        <w:rPr>
                          <w:sz w:val="24"/>
                          <w:szCs w:val="24"/>
                        </w:rPr>
                      </w:pPr>
                      <w:r w:rsidRPr="003A52DF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Martin Rattensberger</w:t>
                      </w:r>
                      <w:r w:rsidRPr="003A52DF">
                        <w:rPr>
                          <w:sz w:val="24"/>
                          <w:szCs w:val="24"/>
                        </w:rPr>
                        <w:br/>
                      </w:r>
                      <w:r w:rsidRPr="003A52DF">
                        <w:rPr>
                          <w:color w:val="D4EFFC"/>
                          <w:sz w:val="24"/>
                          <w:szCs w:val="24"/>
                        </w:rPr>
                        <w:t>IT Services</w:t>
                      </w:r>
                    </w:p>
                  </w:txbxContent>
                </v:textbox>
              </v:shape>
            </v:group>
          </w:pict>
        </mc:Fallback>
      </mc:AlternateContent>
    </w:r>
    <w:r w:rsidR="006666CA">
      <w:rPr>
        <w:noProof/>
      </w:rPr>
      <mc:AlternateContent>
        <mc:Choice Requires="wps">
          <w:drawing>
            <wp:anchor distT="0" distB="0" distL="114300" distR="114300" simplePos="0" relativeHeight="251645952" behindDoc="1" locked="0" layoutInCell="1" allowOverlap="1" wp14:anchorId="262B8520" wp14:editId="1ECDF92B">
              <wp:simplePos x="0" y="0"/>
              <wp:positionH relativeFrom="page">
                <wp:posOffset>-89647</wp:posOffset>
              </wp:positionH>
              <wp:positionV relativeFrom="paragraph">
                <wp:posOffset>-476474</wp:posOffset>
              </wp:positionV>
              <wp:extent cx="7726045" cy="806823"/>
              <wp:effectExtent l="0" t="0" r="8255" b="0"/>
              <wp:wrapNone/>
              <wp:docPr id="103508921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26045" cy="806823"/>
                      </a:xfrm>
                      <a:prstGeom prst="rect">
                        <a:avLst/>
                      </a:prstGeom>
                      <a:solidFill>
                        <a:srgbClr val="576F8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A7564D" id="Rechteck 1" o:spid="_x0000_s1026" style="position:absolute;margin-left:-7.05pt;margin-top:-37.5pt;width:608.35pt;height:63.5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" fillcolor="#576f80" stroked="f" strokeweight="1pt">
              <w10:wrap anchorx="page"/>
            </v:rect>
          </w:pict>
        </mc:Fallback>
      </mc:AlternateContent>
    </w:r>
    <w:r w:rsidR="00AC1DAA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E7EEB" w14:textId="570C6589" w:rsidR="00DF406A" w:rsidRDefault="0022127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19ED2912" wp14:editId="127A29FC">
              <wp:simplePos x="0" y="0"/>
              <wp:positionH relativeFrom="page">
                <wp:posOffset>-71755</wp:posOffset>
              </wp:positionH>
              <wp:positionV relativeFrom="paragraph">
                <wp:posOffset>-476885</wp:posOffset>
              </wp:positionV>
              <wp:extent cx="7726045" cy="806450"/>
              <wp:effectExtent l="0" t="0" r="8255" b="0"/>
              <wp:wrapNone/>
              <wp:docPr id="509752199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26045" cy="806450"/>
                      </a:xfrm>
                      <a:prstGeom prst="rect">
                        <a:avLst/>
                      </a:prstGeom>
                      <a:solidFill>
                        <a:srgbClr val="576F8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655115" id="Rechteck 1" o:spid="_x0000_s1026" style="position:absolute;margin-left:-5.65pt;margin-top:-37.55pt;width:608.35pt;height:63.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" fillcolor="#576f80" stroked="f" strokeweight="1pt">
              <w10:wrap anchorx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45EF9FD6" wp14:editId="73A97173">
              <wp:simplePos x="0" y="0"/>
              <wp:positionH relativeFrom="column">
                <wp:posOffset>4441629</wp:posOffset>
              </wp:positionH>
              <wp:positionV relativeFrom="paragraph">
                <wp:posOffset>-267970</wp:posOffset>
              </wp:positionV>
              <wp:extent cx="2042160" cy="459740"/>
              <wp:effectExtent l="0" t="0" r="0" b="0"/>
              <wp:wrapNone/>
              <wp:docPr id="533861593" name="Gruppieren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42160" cy="459740"/>
                        <a:chOff x="0" y="0"/>
                        <a:chExt cx="2042160" cy="459740"/>
                      </a:xfrm>
                    </wpg:grpSpPr>
                    <pic:pic xmlns:pic="http://schemas.openxmlformats.org/drawingml/2006/picture">
                      <pic:nvPicPr>
                        <pic:cNvPr id="500474276" name="Grafik 2" descr="Ein Bild, das Katze, Säugetier, Clipart, Cartoon enthält.&#10;&#10;Automatisch generierte Beschreibu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0480"/>
                          <a:ext cx="396240" cy="396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88316666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402336" y="0"/>
                          <a:ext cx="1639824" cy="459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575E8" w14:textId="77777777" w:rsidR="0022127A" w:rsidRPr="003A52DF" w:rsidRDefault="0022127A" w:rsidP="0022127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A52D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Martin Rattensberger</w:t>
                            </w:r>
                            <w:r w:rsidRPr="003A52DF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3A52DF">
                              <w:rPr>
                                <w:color w:val="D4EFFC"/>
                                <w:sz w:val="24"/>
                                <w:szCs w:val="24"/>
                              </w:rPr>
                              <w:t>IT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EF9FD6" id="_x0000_s1032" style="position:absolute;margin-left:349.75pt;margin-top:-21.1pt;width:160.8pt;height:36.2pt;z-index:251675648" coordsize="20421,45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" o:spid="_x0000_s1033" type="#_x0000_t75" alt="Ein Bild, das Katze, Säugetier, Clipart, Cartoon enthält.&#10;&#10;Automatisch generierte Beschreibung" style="position:absolute;top:304;width:3962;height:3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">
                <v:imagedata r:id="rId2" o:title="Ein Bild, das Katze, Säugetier, Clipart, Cartoon enthäl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4023;width:16398;height:4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" filled="f" stroked="f">
                <v:textbox>
                  <w:txbxContent>
                    <w:p w14:paraId="78B575E8" w14:textId="77777777" w:rsidR="0022127A" w:rsidRPr="003A52DF" w:rsidRDefault="0022127A" w:rsidP="0022127A">
                      <w:pPr>
                        <w:rPr>
                          <w:sz w:val="24"/>
                          <w:szCs w:val="24"/>
                        </w:rPr>
                      </w:pPr>
                      <w:r w:rsidRPr="003A52DF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Martin Rattensberger</w:t>
                      </w:r>
                      <w:r w:rsidRPr="003A52DF">
                        <w:rPr>
                          <w:sz w:val="24"/>
                          <w:szCs w:val="24"/>
                        </w:rPr>
                        <w:br/>
                      </w:r>
                      <w:r w:rsidRPr="003A52DF">
                        <w:rPr>
                          <w:color w:val="D4EFFC"/>
                          <w:sz w:val="24"/>
                          <w:szCs w:val="24"/>
                        </w:rPr>
                        <w:t>IT Services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4BC"/>
    <w:rsid w:val="000656E9"/>
    <w:rsid w:val="00152728"/>
    <w:rsid w:val="00177C7B"/>
    <w:rsid w:val="0022127A"/>
    <w:rsid w:val="003A52DF"/>
    <w:rsid w:val="0066487E"/>
    <w:rsid w:val="006666CA"/>
    <w:rsid w:val="008554A5"/>
    <w:rsid w:val="00AC1C22"/>
    <w:rsid w:val="00AC1DAA"/>
    <w:rsid w:val="00B34632"/>
    <w:rsid w:val="00D004BC"/>
    <w:rsid w:val="00DF406A"/>
    <w:rsid w:val="00FA4029"/>
    <w:rsid w:val="00FF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97E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F40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C1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C1DAA"/>
  </w:style>
  <w:style w:type="paragraph" w:styleId="Fuzeile">
    <w:name w:val="footer"/>
    <w:basedOn w:val="Standard"/>
    <w:link w:val="FuzeileZchn"/>
    <w:uiPriority w:val="99"/>
    <w:unhideWhenUsed/>
    <w:rsid w:val="00AC1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C1DAA"/>
  </w:style>
  <w:style w:type="character" w:styleId="Hyperlink">
    <w:name w:val="Hyperlink"/>
    <w:basedOn w:val="Absatz-Standardschriftart"/>
    <w:uiPriority w:val="99"/>
    <w:unhideWhenUsed/>
    <w:rsid w:val="0066487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487E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DF406A"/>
    <w:rPr>
      <w:color w:val="808080"/>
    </w:rPr>
  </w:style>
  <w:style w:type="table" w:styleId="Tabellenraster">
    <w:name w:val="Table Grid"/>
    <w:basedOn w:val="NormaleTabelle"/>
    <w:uiPriority w:val="39"/>
    <w:rsid w:val="00B34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ntabelle6farbigAkzent3">
    <w:name w:val="List Table 6 Colorful Accent 3"/>
    <w:basedOn w:val="NormaleTabelle"/>
    <w:uiPriority w:val="51"/>
    <w:rsid w:val="00FF0CE2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itternetztabelle4Akzent3">
    <w:name w:val="Grid Table 4 Accent 3"/>
    <w:basedOn w:val="NormaleTabelle"/>
    <w:uiPriority w:val="49"/>
    <w:rsid w:val="00FF0CE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EinfacheTabelle5">
    <w:name w:val="Plain Table 5"/>
    <w:basedOn w:val="NormaleTabelle"/>
    <w:uiPriority w:val="45"/>
    <w:rsid w:val="00FF0CE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helpdesk.it-ortner.a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62EC9ABF5EAF4790A54FD609E5F8CB" ma:contentTypeVersion="0" ma:contentTypeDescription="Ein neues Dokument erstellen." ma:contentTypeScope="" ma:versionID="658b88b90d08222f6392d55729fcd3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80f9a1f2dd4fdf7eaddef0baef063a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F8F760-48A2-493F-8417-04DA6749C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CA571C-0D61-4FC3-A2AB-FBC54FB1E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E55000-E57B-4011-A64D-C04E23FA45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840DC4-55FE-4DDF-B6E0-CAE5E945A81A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Angebot.dotx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Rattensberger</cp:lastModifiedBy>
  <cp:revision>2</cp:revision>
  <dcterms:created xsi:type="dcterms:W3CDTF">2023-07-14T07:02:00Z</dcterms:created>
  <dcterms:modified xsi:type="dcterms:W3CDTF">2023-07-14T07:02:00Z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0x0101004062EC9ABF5EAF4790A54FD609E5F8CB</vt:lpwstr>
  </property>
</Properties>
</file>