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188" w:rsidRPr="000849A6" w:rsidRDefault="00FA0AFD" w:rsidP="00370FE6">
      <w:pPr>
        <w:ind w:left="142"/>
        <w:rPr>
          <w:rFonts w:ascii="Arial" w:hAnsi="Arial"/>
          <w:b/>
          <w:color w:val="9BCF16"/>
          <w:sz w:val="16"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FD84CA" wp14:editId="19DC40B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943225" cy="247650"/>
                <wp:effectExtent l="0" t="0" r="952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CE4" w:rsidRPr="00196055" w:rsidRDefault="00210CE4" w:rsidP="00210CE4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>Musterfirma    Musterstraße 9    12345    Musterstadt</w:t>
                            </w:r>
                          </w:p>
                          <w:p w:rsidR="00371C52" w:rsidRPr="00FA0AFD" w:rsidRDefault="00371C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FD84C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0;margin-top:0;width:231.75pt;height:19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" stroked="f">
                <v:textbox>
                  <w:txbxContent>
                    <w:p w:rsidR="00210CE4" w:rsidRPr="00196055" w:rsidRDefault="00210CE4" w:rsidP="00210CE4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196055">
                        <w:rPr>
                          <w:sz w:val="20"/>
                          <w:szCs w:val="20"/>
                          <w:u w:val="single"/>
                        </w:rPr>
                        <w:t>Musterfirma    Musterstraße 9    12345    Musterstadt</w:t>
                      </w:r>
                    </w:p>
                    <w:p w:rsidR="00371C52" w:rsidRPr="00FA0AFD" w:rsidRDefault="00371C52"/>
                  </w:txbxContent>
                </v:textbox>
                <w10:wrap type="square" anchorx="margin"/>
              </v:shape>
            </w:pict>
          </mc:Fallback>
        </mc:AlternateContent>
      </w:r>
      <w:r w:rsidR="00370FE6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AB1507" wp14:editId="0B528D01">
                <wp:simplePos x="0" y="0"/>
                <wp:positionH relativeFrom="margin">
                  <wp:posOffset>-434340</wp:posOffset>
                </wp:positionH>
                <wp:positionV relativeFrom="paragraph">
                  <wp:posOffset>390525</wp:posOffset>
                </wp:positionV>
                <wp:extent cx="1857375" cy="781050"/>
                <wp:effectExtent l="0" t="0" r="9525" b="0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018" w:rsidRPr="00370FE6" w:rsidRDefault="00C94018" w:rsidP="00C94018">
                            <w:pPr>
                              <w:ind w:left="708"/>
                              <w:rPr>
                                <w:sz w:val="24"/>
                                <w:szCs w:val="24"/>
                              </w:rPr>
                            </w:pPr>
                            <w:r w:rsidRPr="00370FE6">
                              <w:rPr>
                                <w:sz w:val="24"/>
                                <w:szCs w:val="24"/>
                              </w:rPr>
                              <w:t>Musteradressat</w:t>
                            </w:r>
                            <w:r w:rsidRPr="00370FE6">
                              <w:rPr>
                                <w:sz w:val="24"/>
                                <w:szCs w:val="24"/>
                              </w:rPr>
                              <w:br/>
                              <w:t>Musterstraße 12</w:t>
                            </w:r>
                            <w:r w:rsidRPr="00370FE6">
                              <w:rPr>
                                <w:sz w:val="24"/>
                                <w:szCs w:val="24"/>
                              </w:rPr>
                              <w:br/>
                              <w:t>67891 Musterstadt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B1507" id="_x0000_s1027" type="#_x0000_t202" style="position:absolute;left:0;text-align:left;margin-left:-34.2pt;margin-top:30.75pt;width:146.25pt;height:6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" stroked="f">
                <v:textbox>
                  <w:txbxContent>
                    <w:p w:rsidR="00C94018" w:rsidRPr="00370FE6" w:rsidRDefault="00C94018" w:rsidP="00C94018">
                      <w:pPr>
                        <w:ind w:left="708"/>
                        <w:rPr>
                          <w:sz w:val="24"/>
                          <w:szCs w:val="24"/>
                        </w:rPr>
                      </w:pPr>
                      <w:r w:rsidRPr="00370FE6">
                        <w:rPr>
                          <w:sz w:val="24"/>
                          <w:szCs w:val="24"/>
                        </w:rPr>
                        <w:t>Musteradressat</w:t>
                      </w:r>
                      <w:r w:rsidRPr="00370FE6">
                        <w:rPr>
                          <w:sz w:val="24"/>
                          <w:szCs w:val="24"/>
                        </w:rPr>
                        <w:br/>
                        <w:t>Musterstraße 12</w:t>
                      </w:r>
                      <w:r w:rsidRPr="00370FE6">
                        <w:rPr>
                          <w:sz w:val="24"/>
                          <w:szCs w:val="24"/>
                        </w:rPr>
                        <w:br/>
                        <w:t>67891 Musterstadt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7365">
        <w:br/>
      </w:r>
      <w:r w:rsidR="00877365">
        <w:br/>
      </w:r>
      <w:r w:rsidR="00877365">
        <w:br/>
      </w:r>
      <w:r w:rsidR="00877365">
        <w:br/>
      </w:r>
      <w:r w:rsidR="00877365">
        <w:rPr>
          <w:b/>
          <w:color w:val="9BCF16"/>
          <w:sz w:val="16"/>
        </w:rPr>
        <w:br/>
      </w:r>
      <w:r w:rsidR="00877365">
        <w:rPr>
          <w:b/>
          <w:color w:val="9BCF16"/>
          <w:sz w:val="16"/>
        </w:rPr>
        <w:br/>
      </w:r>
    </w:p>
    <w:p w:rsidR="00FF589B" w:rsidRDefault="00FF589B"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7AC2B71" wp14:editId="430B571B">
                <wp:simplePos x="0" y="0"/>
                <wp:positionH relativeFrom="page">
                  <wp:posOffset>3181350</wp:posOffset>
                </wp:positionH>
                <wp:positionV relativeFrom="paragraph">
                  <wp:posOffset>111760</wp:posOffset>
                </wp:positionV>
                <wp:extent cx="3429000" cy="219075"/>
                <wp:effectExtent l="0" t="0" r="0" b="9525"/>
                <wp:wrapSquare wrapText="bothSides"/>
                <wp:docPr id="3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CE4" w:rsidRPr="00FF589B" w:rsidRDefault="00210CE4" w:rsidP="00210CE4">
                            <w:pPr>
                              <w:rPr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Kundennummer</w:t>
                            </w:r>
                            <w:r>
                              <w:rPr>
                                <w:rFonts w:ascii="Arial" w:hAnsi="Arial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Rechnungsnummer</w:t>
                            </w:r>
                            <w:r>
                              <w:rPr>
                                <w:rFonts w:ascii="Arial" w:hAnsi="Arial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Datum</w:t>
                            </w:r>
                          </w:p>
                          <w:p w:rsidR="00877365" w:rsidRPr="00FF589B" w:rsidRDefault="00877365">
                            <w:pPr>
                              <w:rPr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C2B71" id="_x0000_s1028" type="#_x0000_t202" style="position:absolute;margin-left:250.5pt;margin-top:8.8pt;width:270pt;height:17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" stroked="f">
                <v:textbox>
                  <w:txbxContent>
                    <w:p w:rsidR="00210CE4" w:rsidRPr="00FF589B" w:rsidRDefault="00210CE4" w:rsidP="00210CE4">
                      <w:pPr>
                        <w:rPr>
                          <w:color w:val="222A35" w:themeColor="text2" w:themeShade="80"/>
                          <w:sz w:val="20"/>
                          <w:szCs w:val="20"/>
                        </w:rPr>
                      </w:pP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Kundennummer</w:t>
                      </w:r>
                      <w:r>
                        <w:rPr>
                          <w:rFonts w:ascii="Arial" w:hAnsi="Arial"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Rechnungsnummer</w:t>
                      </w:r>
                      <w:r>
                        <w:rPr>
                          <w:rFonts w:ascii="Arial" w:hAnsi="Arial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Datum</w:t>
                      </w:r>
                    </w:p>
                    <w:p w:rsidR="00877365" w:rsidRPr="00FF589B" w:rsidRDefault="00877365">
                      <w:pPr>
                        <w:rPr>
                          <w:color w:val="222A35" w:themeColor="text2" w:themeShade="8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Style w:val="Tabellenraster"/>
        <w:tblpPr w:leftFromText="141" w:rightFromText="141" w:vertAnchor="text" w:horzAnchor="margin" w:tblpX="142" w:tblpY="2757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5"/>
        <w:gridCol w:w="1357"/>
        <w:gridCol w:w="1354"/>
        <w:gridCol w:w="1175"/>
        <w:gridCol w:w="1843"/>
        <w:gridCol w:w="1701"/>
        <w:gridCol w:w="992"/>
      </w:tblGrid>
      <w:tr w:rsidR="00210CE4" w:rsidRPr="00370FE6" w:rsidTr="00210CE4">
        <w:trPr>
          <w:trHeight w:val="316"/>
        </w:trPr>
        <w:tc>
          <w:tcPr>
            <w:tcW w:w="1075" w:type="dxa"/>
            <w:tcBorders>
              <w:bottom w:val="single" w:sz="4" w:space="0" w:color="auto"/>
            </w:tcBorders>
          </w:tcPr>
          <w:p w:rsidR="00210CE4" w:rsidRPr="00370FE6" w:rsidRDefault="00210CE4" w:rsidP="00210CE4">
            <w:pPr>
              <w:rPr>
                <w:b/>
              </w:rPr>
            </w:pPr>
            <w:r w:rsidRPr="00370FE6">
              <w:rPr>
                <w:b/>
              </w:rPr>
              <w:t>Position</w:t>
            </w:r>
          </w:p>
        </w:tc>
        <w:tc>
          <w:tcPr>
            <w:tcW w:w="1357" w:type="dxa"/>
            <w:tcBorders>
              <w:bottom w:val="single" w:sz="4" w:space="0" w:color="auto"/>
            </w:tcBorders>
          </w:tcPr>
          <w:p w:rsidR="00210CE4" w:rsidRPr="00370FE6" w:rsidRDefault="00210CE4" w:rsidP="00210CE4">
            <w:pPr>
              <w:rPr>
                <w:b/>
              </w:rPr>
            </w:pPr>
            <w:r w:rsidRPr="00370FE6">
              <w:rPr>
                <w:b/>
              </w:rPr>
              <w:t>Anzahl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210CE4" w:rsidRPr="00370FE6" w:rsidRDefault="00210CE4" w:rsidP="00210CE4">
            <w:pPr>
              <w:rPr>
                <w:b/>
              </w:rPr>
            </w:pPr>
            <w:r w:rsidRPr="00370FE6">
              <w:rPr>
                <w:b/>
              </w:rPr>
              <w:t>Preis</w:t>
            </w: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210CE4" w:rsidRPr="00370FE6" w:rsidRDefault="00210CE4" w:rsidP="00210CE4">
            <w:pPr>
              <w:rPr>
                <w:b/>
              </w:rPr>
            </w:pPr>
            <w:r w:rsidRPr="00370FE6">
              <w:rPr>
                <w:b/>
              </w:rPr>
              <w:t>Einheit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10CE4" w:rsidRPr="00370FE6" w:rsidRDefault="00210CE4" w:rsidP="00210CE4">
            <w:pPr>
              <w:rPr>
                <w:b/>
              </w:rPr>
            </w:pPr>
            <w:r w:rsidRPr="00370FE6">
              <w:rPr>
                <w:b/>
              </w:rPr>
              <w:t>Beschreibung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CE4" w:rsidRPr="00370FE6" w:rsidRDefault="00210CE4" w:rsidP="00210CE4">
            <w:pPr>
              <w:rPr>
                <w:b/>
              </w:rPr>
            </w:pPr>
            <w:r w:rsidRPr="00370FE6">
              <w:rPr>
                <w:b/>
              </w:rPr>
              <w:t>Steuer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10CE4" w:rsidRPr="00370FE6" w:rsidRDefault="00210CE4" w:rsidP="00210CE4">
            <w:pPr>
              <w:rPr>
                <w:b/>
              </w:rPr>
            </w:pPr>
            <w:r w:rsidRPr="00370FE6">
              <w:rPr>
                <w:b/>
              </w:rPr>
              <w:t>Netto</w:t>
            </w:r>
          </w:p>
        </w:tc>
      </w:tr>
      <w:tr w:rsidR="00210CE4" w:rsidRPr="00370FE6" w:rsidTr="00210CE4">
        <w:trPr>
          <w:trHeight w:val="605"/>
        </w:trPr>
        <w:tc>
          <w:tcPr>
            <w:tcW w:w="1075" w:type="dxa"/>
            <w:tcBorders>
              <w:top w:val="single" w:sz="4" w:space="0" w:color="auto"/>
            </w:tcBorders>
            <w:vAlign w:val="center"/>
          </w:tcPr>
          <w:p w:rsidR="00210CE4" w:rsidRPr="00370FE6" w:rsidRDefault="00210CE4" w:rsidP="00210CE4">
            <w:r w:rsidRPr="00370FE6">
              <w:t>1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vAlign w:val="center"/>
          </w:tcPr>
          <w:p w:rsidR="00210CE4" w:rsidRPr="00370FE6" w:rsidRDefault="00210CE4" w:rsidP="00210CE4">
            <w:r w:rsidRPr="00370FE6">
              <w:t>1</w:t>
            </w:r>
          </w:p>
        </w:tc>
        <w:tc>
          <w:tcPr>
            <w:tcW w:w="1354" w:type="dxa"/>
            <w:tcBorders>
              <w:top w:val="single" w:sz="4" w:space="0" w:color="auto"/>
            </w:tcBorders>
            <w:vAlign w:val="center"/>
          </w:tcPr>
          <w:p w:rsidR="00210CE4" w:rsidRPr="00370FE6" w:rsidRDefault="00210CE4" w:rsidP="00210CE4">
            <w:r w:rsidRPr="00370FE6">
              <w:t>00,00 €</w:t>
            </w:r>
          </w:p>
        </w:tc>
        <w:tc>
          <w:tcPr>
            <w:tcW w:w="1175" w:type="dxa"/>
            <w:tcBorders>
              <w:top w:val="single" w:sz="4" w:space="0" w:color="auto"/>
            </w:tcBorders>
            <w:vAlign w:val="center"/>
          </w:tcPr>
          <w:p w:rsidR="00210CE4" w:rsidRPr="00370FE6" w:rsidRDefault="00210CE4" w:rsidP="00210CE4"/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210CE4" w:rsidRPr="00370FE6" w:rsidRDefault="00210CE4" w:rsidP="00210CE4">
            <w:r w:rsidRPr="00370FE6">
              <w:t>Produkt 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210CE4" w:rsidRPr="00370FE6" w:rsidRDefault="00210CE4" w:rsidP="00210CE4">
            <w:r w:rsidRPr="00370FE6">
              <w:t>19%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210CE4" w:rsidRPr="00370FE6" w:rsidRDefault="00210CE4" w:rsidP="00210CE4">
            <w:pPr>
              <w:jc w:val="right"/>
            </w:pPr>
            <w:r w:rsidRPr="00370FE6">
              <w:t>00,00 €</w:t>
            </w:r>
          </w:p>
        </w:tc>
      </w:tr>
      <w:tr w:rsidR="00210CE4" w:rsidRPr="00370FE6" w:rsidTr="00210CE4">
        <w:trPr>
          <w:trHeight w:val="605"/>
        </w:trPr>
        <w:tc>
          <w:tcPr>
            <w:tcW w:w="1075" w:type="dxa"/>
            <w:vAlign w:val="center"/>
          </w:tcPr>
          <w:p w:rsidR="00210CE4" w:rsidRPr="00370FE6" w:rsidRDefault="00210CE4" w:rsidP="00210CE4">
            <w:r w:rsidRPr="00370FE6">
              <w:t>2</w:t>
            </w:r>
          </w:p>
        </w:tc>
        <w:tc>
          <w:tcPr>
            <w:tcW w:w="1357" w:type="dxa"/>
            <w:vAlign w:val="center"/>
          </w:tcPr>
          <w:p w:rsidR="00210CE4" w:rsidRPr="00370FE6" w:rsidRDefault="00210CE4" w:rsidP="00210CE4">
            <w:r w:rsidRPr="00370FE6">
              <w:t>1</w:t>
            </w:r>
          </w:p>
        </w:tc>
        <w:tc>
          <w:tcPr>
            <w:tcW w:w="1354" w:type="dxa"/>
            <w:vAlign w:val="center"/>
          </w:tcPr>
          <w:p w:rsidR="00210CE4" w:rsidRPr="00370FE6" w:rsidRDefault="00210CE4" w:rsidP="00210CE4">
            <w:r w:rsidRPr="00370FE6">
              <w:t>00,00 €</w:t>
            </w:r>
          </w:p>
        </w:tc>
        <w:tc>
          <w:tcPr>
            <w:tcW w:w="1175" w:type="dxa"/>
            <w:vAlign w:val="center"/>
          </w:tcPr>
          <w:p w:rsidR="00210CE4" w:rsidRPr="00370FE6" w:rsidRDefault="00210CE4" w:rsidP="00210CE4"/>
        </w:tc>
        <w:tc>
          <w:tcPr>
            <w:tcW w:w="1843" w:type="dxa"/>
            <w:vAlign w:val="center"/>
          </w:tcPr>
          <w:p w:rsidR="00210CE4" w:rsidRPr="00370FE6" w:rsidRDefault="00210CE4" w:rsidP="00210CE4">
            <w:r w:rsidRPr="00370FE6">
              <w:t>Produkt 2</w:t>
            </w:r>
          </w:p>
        </w:tc>
        <w:tc>
          <w:tcPr>
            <w:tcW w:w="1701" w:type="dxa"/>
            <w:vAlign w:val="center"/>
          </w:tcPr>
          <w:p w:rsidR="00210CE4" w:rsidRPr="00370FE6" w:rsidRDefault="00210CE4" w:rsidP="00210CE4">
            <w:r w:rsidRPr="00370FE6">
              <w:t>19%</w:t>
            </w:r>
          </w:p>
        </w:tc>
        <w:tc>
          <w:tcPr>
            <w:tcW w:w="992" w:type="dxa"/>
            <w:vAlign w:val="center"/>
          </w:tcPr>
          <w:p w:rsidR="00210CE4" w:rsidRPr="00370FE6" w:rsidRDefault="00210CE4" w:rsidP="00210CE4">
            <w:pPr>
              <w:jc w:val="right"/>
            </w:pPr>
            <w:r w:rsidRPr="00370FE6">
              <w:t>00,00 €</w:t>
            </w:r>
          </w:p>
        </w:tc>
      </w:tr>
      <w:tr w:rsidR="00210CE4" w:rsidRPr="00370FE6" w:rsidTr="00210CE4">
        <w:trPr>
          <w:trHeight w:val="605"/>
        </w:trPr>
        <w:tc>
          <w:tcPr>
            <w:tcW w:w="1075" w:type="dxa"/>
            <w:tcBorders>
              <w:bottom w:val="single" w:sz="4" w:space="0" w:color="auto"/>
            </w:tcBorders>
            <w:vAlign w:val="center"/>
          </w:tcPr>
          <w:p w:rsidR="00210CE4" w:rsidRPr="00370FE6" w:rsidRDefault="00210CE4" w:rsidP="00210CE4">
            <w:r w:rsidRPr="00370FE6">
              <w:t>3</w:t>
            </w:r>
          </w:p>
        </w:tc>
        <w:tc>
          <w:tcPr>
            <w:tcW w:w="1357" w:type="dxa"/>
            <w:tcBorders>
              <w:bottom w:val="single" w:sz="4" w:space="0" w:color="auto"/>
            </w:tcBorders>
            <w:vAlign w:val="center"/>
          </w:tcPr>
          <w:p w:rsidR="00210CE4" w:rsidRPr="00370FE6" w:rsidRDefault="00210CE4" w:rsidP="00210CE4">
            <w:r w:rsidRPr="00370FE6">
              <w:t>1</w:t>
            </w:r>
          </w:p>
        </w:tc>
        <w:tc>
          <w:tcPr>
            <w:tcW w:w="1354" w:type="dxa"/>
            <w:tcBorders>
              <w:bottom w:val="single" w:sz="4" w:space="0" w:color="auto"/>
            </w:tcBorders>
            <w:vAlign w:val="center"/>
          </w:tcPr>
          <w:p w:rsidR="00210CE4" w:rsidRPr="00370FE6" w:rsidRDefault="00210CE4" w:rsidP="00210CE4">
            <w:r w:rsidRPr="00370FE6">
              <w:t>00,00 €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vAlign w:val="center"/>
          </w:tcPr>
          <w:p w:rsidR="00210CE4" w:rsidRPr="00370FE6" w:rsidRDefault="00210CE4" w:rsidP="00210CE4"/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10CE4" w:rsidRPr="00370FE6" w:rsidRDefault="00210CE4" w:rsidP="00210CE4">
            <w:r w:rsidRPr="00370FE6">
              <w:t>Produkt 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10CE4" w:rsidRPr="00370FE6" w:rsidRDefault="00210CE4" w:rsidP="00210CE4">
            <w:r w:rsidRPr="00370FE6">
              <w:t>19%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10CE4" w:rsidRPr="00370FE6" w:rsidRDefault="00210CE4" w:rsidP="00210CE4">
            <w:pPr>
              <w:jc w:val="right"/>
            </w:pPr>
            <w:r w:rsidRPr="00370FE6">
              <w:t>00,00 €</w:t>
            </w:r>
          </w:p>
        </w:tc>
      </w:tr>
    </w:tbl>
    <w:tbl>
      <w:tblPr>
        <w:tblStyle w:val="Tabellenraster"/>
        <w:tblpPr w:leftFromText="141" w:rightFromText="141" w:vertAnchor="text" w:horzAnchor="margin" w:tblpX="142" w:tblpY="5112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  <w:gridCol w:w="992"/>
      </w:tblGrid>
      <w:tr w:rsidR="00210CE4" w:rsidRPr="00370FE6" w:rsidTr="00210CE4">
        <w:trPr>
          <w:trHeight w:val="635"/>
        </w:trPr>
        <w:tc>
          <w:tcPr>
            <w:tcW w:w="8505" w:type="dxa"/>
            <w:vAlign w:val="center"/>
          </w:tcPr>
          <w:p w:rsidR="00210CE4" w:rsidRPr="00370FE6" w:rsidRDefault="00210CE4" w:rsidP="00210CE4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Zwischensumme Netto</w:t>
            </w:r>
          </w:p>
          <w:p w:rsidR="00210CE4" w:rsidRPr="00370FE6" w:rsidRDefault="00210CE4" w:rsidP="00210CE4">
            <w:pPr>
              <w:rPr>
                <w:rFonts w:cs="Arial"/>
                <w:b/>
              </w:rPr>
            </w:pPr>
          </w:p>
        </w:tc>
        <w:tc>
          <w:tcPr>
            <w:tcW w:w="992" w:type="dxa"/>
            <w:vAlign w:val="center"/>
          </w:tcPr>
          <w:p w:rsidR="00210CE4" w:rsidRPr="00370FE6" w:rsidRDefault="00210CE4" w:rsidP="00210CE4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00,00 €</w:t>
            </w:r>
          </w:p>
        </w:tc>
      </w:tr>
      <w:tr w:rsidR="00210CE4" w:rsidRPr="00370FE6" w:rsidTr="00210CE4">
        <w:trPr>
          <w:trHeight w:val="635"/>
        </w:trPr>
        <w:tc>
          <w:tcPr>
            <w:tcW w:w="8505" w:type="dxa"/>
            <w:vAlign w:val="center"/>
          </w:tcPr>
          <w:p w:rsidR="00210CE4" w:rsidRPr="00370FE6" w:rsidRDefault="00210CE4" w:rsidP="00210CE4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Umsatzsteuer 19%</w:t>
            </w:r>
          </w:p>
        </w:tc>
        <w:tc>
          <w:tcPr>
            <w:tcW w:w="992" w:type="dxa"/>
            <w:vAlign w:val="center"/>
          </w:tcPr>
          <w:p w:rsidR="00210CE4" w:rsidRPr="00370FE6" w:rsidRDefault="00210CE4" w:rsidP="00210CE4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00,00 €</w:t>
            </w:r>
          </w:p>
        </w:tc>
      </w:tr>
      <w:tr w:rsidR="00210CE4" w:rsidRPr="00370FE6" w:rsidTr="00210CE4">
        <w:trPr>
          <w:trHeight w:val="635"/>
        </w:trPr>
        <w:tc>
          <w:tcPr>
            <w:tcW w:w="8505" w:type="dxa"/>
            <w:vAlign w:val="center"/>
          </w:tcPr>
          <w:p w:rsidR="00210CE4" w:rsidRPr="00370FE6" w:rsidRDefault="00210CE4" w:rsidP="00210CE4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Gesamtbetrag</w:t>
            </w:r>
          </w:p>
        </w:tc>
        <w:tc>
          <w:tcPr>
            <w:tcW w:w="992" w:type="dxa"/>
            <w:vAlign w:val="center"/>
          </w:tcPr>
          <w:p w:rsidR="00210CE4" w:rsidRPr="00370FE6" w:rsidRDefault="00210CE4" w:rsidP="00210CE4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00,00 €</w:t>
            </w:r>
          </w:p>
        </w:tc>
      </w:tr>
    </w:tbl>
    <w:p w:rsidR="00C75412" w:rsidRPr="00370F63" w:rsidRDefault="00C349CF" w:rsidP="00C75412">
      <w:pPr>
        <w:rPr>
          <w:noProof/>
        </w:rPr>
      </w:pPr>
      <w:bookmarkStart w:id="0" w:name="_GoBack"/>
      <w:bookmarkEnd w:id="0"/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8A3E672" wp14:editId="52CC7576">
                <wp:simplePos x="0" y="0"/>
                <wp:positionH relativeFrom="column">
                  <wp:posOffset>2470785</wp:posOffset>
                </wp:positionH>
                <wp:positionV relativeFrom="paragraph">
                  <wp:posOffset>6985</wp:posOffset>
                </wp:positionV>
                <wp:extent cx="847725" cy="247650"/>
                <wp:effectExtent l="0" t="0" r="9525" b="0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F364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3E672" id="_x0000_s1029" type="#_x0000_t202" style="position:absolute;margin-left:194.55pt;margin-top:.55pt;width:66.75pt;height:1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" stroked="f">
                <v:textbox>
                  <w:txbxContent>
                    <w:p w:rsidR="00F36431" w:rsidRPr="00F36431" w:rsidRDefault="00F364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859710" wp14:editId="6001084B">
                <wp:simplePos x="0" y="0"/>
                <wp:positionH relativeFrom="column">
                  <wp:posOffset>3804285</wp:posOffset>
                </wp:positionH>
                <wp:positionV relativeFrom="paragraph">
                  <wp:posOffset>6350</wp:posOffset>
                </wp:positionV>
                <wp:extent cx="1238250" cy="257175"/>
                <wp:effectExtent l="0" t="0" r="0" b="9525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F364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59710" id="_x0000_s1030" type="#_x0000_t202" style="position:absolute;margin-left:299.55pt;margin-top:.5pt;width:97.5pt;height:20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" stroked="f">
                <v:textbox>
                  <w:txbxContent>
                    <w:p w:rsidR="00F36431" w:rsidRPr="00F36431" w:rsidRDefault="00F364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0CE4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2A80A07" wp14:editId="23956DC9">
                <wp:simplePos x="0" y="0"/>
                <wp:positionH relativeFrom="margin">
                  <wp:posOffset>-142875</wp:posOffset>
                </wp:positionH>
                <wp:positionV relativeFrom="paragraph">
                  <wp:posOffset>368935</wp:posOffset>
                </wp:positionV>
                <wp:extent cx="6219825" cy="1238250"/>
                <wp:effectExtent l="0" t="0" r="9525" b="0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CE4" w:rsidRPr="00C349CF" w:rsidRDefault="00210CE4" w:rsidP="00370FE6">
                            <w:pPr>
                              <w:ind w:left="142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C349CF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Betreff: Auftragsbestätigung</w:t>
                            </w:r>
                          </w:p>
                          <w:p w:rsidR="00DF74D0" w:rsidRPr="00C349CF" w:rsidRDefault="00210CE4" w:rsidP="00370FE6">
                            <w:pPr>
                              <w:ind w:left="142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C349CF">
                              <w:rPr>
                                <w:rFonts w:cs="Arial"/>
                                <w:sz w:val="24"/>
                                <w:szCs w:val="24"/>
                              </w:rPr>
                              <w:t>Sehr geehrte Damen und Herren,</w:t>
                            </w:r>
                          </w:p>
                          <w:p w:rsidR="00210CE4" w:rsidRPr="00C349CF" w:rsidRDefault="00210CE4" w:rsidP="00370FE6">
                            <w:pPr>
                              <w:ind w:left="142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C349CF">
                              <w:rPr>
                                <w:rFonts w:cs="Arial"/>
                                <w:sz w:val="24"/>
                                <w:szCs w:val="24"/>
                              </w:rPr>
                              <w:t>vielen Dank für Ihr Vertrauen</w:t>
                            </w:r>
                            <w:r w:rsidR="00370F63" w:rsidRPr="00C349CF">
                              <w:rPr>
                                <w:rFonts w:cs="Arial"/>
                                <w:sz w:val="24"/>
                                <w:szCs w:val="24"/>
                              </w:rPr>
                              <w:t xml:space="preserve"> und den Auftrag</w:t>
                            </w:r>
                            <w:r w:rsidRPr="00C349CF">
                              <w:rPr>
                                <w:rFonts w:cs="Arial"/>
                                <w:sz w:val="24"/>
                                <w:szCs w:val="24"/>
                              </w:rPr>
                              <w:t>. Gemäß meines Angebotes vom TT.MM.JJJJ erbringe ich die folgenden Leistungen für einen Gesamtbetrag von 00,00 €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80A07" id="_x0000_s1031" type="#_x0000_t202" style="position:absolute;margin-left:-11.25pt;margin-top:29.05pt;width:489.75pt;height:97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" stroked="f">
                <v:textbox>
                  <w:txbxContent>
                    <w:p w:rsidR="00210CE4" w:rsidRPr="00C349CF" w:rsidRDefault="00210CE4" w:rsidP="00370FE6">
                      <w:pPr>
                        <w:ind w:left="142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C349CF">
                        <w:rPr>
                          <w:rFonts w:cs="Arial"/>
                          <w:b/>
                          <w:sz w:val="24"/>
                          <w:szCs w:val="24"/>
                        </w:rPr>
                        <w:t>Betreff: Auftragsbestätigung</w:t>
                      </w:r>
                    </w:p>
                    <w:p w:rsidR="00DF74D0" w:rsidRPr="00C349CF" w:rsidRDefault="00210CE4" w:rsidP="00370FE6">
                      <w:pPr>
                        <w:ind w:left="142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C349CF">
                        <w:rPr>
                          <w:rFonts w:cs="Arial"/>
                          <w:sz w:val="24"/>
                          <w:szCs w:val="24"/>
                        </w:rPr>
                        <w:t>Sehr geehrte Damen und Herren,</w:t>
                      </w:r>
                    </w:p>
                    <w:p w:rsidR="00210CE4" w:rsidRPr="00C349CF" w:rsidRDefault="00210CE4" w:rsidP="00370FE6">
                      <w:pPr>
                        <w:ind w:left="142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C349CF">
                        <w:rPr>
                          <w:rFonts w:cs="Arial"/>
                          <w:sz w:val="24"/>
                          <w:szCs w:val="24"/>
                        </w:rPr>
                        <w:t>vielen Dank für Ihr Vertrauen</w:t>
                      </w:r>
                      <w:r w:rsidR="00370F63" w:rsidRPr="00C349CF">
                        <w:rPr>
                          <w:rFonts w:cs="Arial"/>
                          <w:sz w:val="24"/>
                          <w:szCs w:val="24"/>
                        </w:rPr>
                        <w:t xml:space="preserve"> und den Auftrag</w:t>
                      </w:r>
                      <w:r w:rsidRPr="00C349CF">
                        <w:rPr>
                          <w:rFonts w:cs="Arial"/>
                          <w:sz w:val="24"/>
                          <w:szCs w:val="24"/>
                        </w:rPr>
                        <w:t>. Gemäß meines Angebotes vom TT.MM.JJJJ erbringe ich die folgenden Leistungen für einen Gesamtbetrag von 00,00 €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0CE4" w:rsidRPr="00C75412">
        <w:rPr>
          <w:rFonts w:ascii="Arial Narrow" w:hAnsi="Arial Narrow" w:cs="Arial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6A1772F" wp14:editId="6B6624A2">
                <wp:simplePos x="0" y="0"/>
                <wp:positionH relativeFrom="margin">
                  <wp:align>left</wp:align>
                </wp:positionH>
                <wp:positionV relativeFrom="paragraph">
                  <wp:posOffset>4598035</wp:posOffset>
                </wp:positionV>
                <wp:extent cx="6057900" cy="1028700"/>
                <wp:effectExtent l="0" t="0" r="0" b="0"/>
                <wp:wrapSquare wrapText="bothSides"/>
                <wp:docPr id="1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412" w:rsidRPr="00C349CF" w:rsidRDefault="00210CE4" w:rsidP="00210CE4">
                            <w:pPr>
                              <w:tabs>
                                <w:tab w:val="left" w:pos="2410"/>
                                <w:tab w:val="left" w:pos="4820"/>
                                <w:tab w:val="left" w:pos="7230"/>
                              </w:tabs>
                              <w:ind w:right="51"/>
                              <w:rPr>
                                <w:color w:val="3A393C"/>
                                <w:sz w:val="24"/>
                                <w:szCs w:val="24"/>
                              </w:rPr>
                            </w:pPr>
                            <w:r w:rsidRPr="00C349CF">
                              <w:rPr>
                                <w:color w:val="3A393C"/>
                                <w:sz w:val="24"/>
                                <w:szCs w:val="24"/>
                              </w:rPr>
                              <w:t>Sollten Sie weitere Fragen haben, dürfen Sie sich gerne mit mir in Verbindung setzen.</w:t>
                            </w:r>
                            <w:r w:rsidR="00FC4DD6" w:rsidRPr="00C349CF">
                              <w:rPr>
                                <w:color w:val="3A393C"/>
                                <w:sz w:val="24"/>
                                <w:szCs w:val="24"/>
                              </w:rPr>
                              <w:br/>
                            </w:r>
                            <w:r w:rsidR="00FC4DD6" w:rsidRPr="00C349CF">
                              <w:rPr>
                                <w:color w:val="3A393C"/>
                                <w:sz w:val="24"/>
                                <w:szCs w:val="24"/>
                              </w:rPr>
                              <w:br/>
                            </w:r>
                            <w:r w:rsidR="00C75412" w:rsidRPr="00C349CF">
                              <w:rPr>
                                <w:color w:val="3A393C"/>
                                <w:sz w:val="24"/>
                                <w:szCs w:val="24"/>
                              </w:rPr>
                              <w:t>Mit freundlichen Grüßen</w:t>
                            </w:r>
                            <w:r w:rsidRPr="00C349CF">
                              <w:rPr>
                                <w:color w:val="3A393C"/>
                                <w:sz w:val="24"/>
                                <w:szCs w:val="24"/>
                              </w:rPr>
                              <w:br/>
                            </w:r>
                            <w:r w:rsidR="00C75412" w:rsidRPr="00C349CF">
                              <w:rPr>
                                <w:rFonts w:cs="Arial"/>
                                <w:sz w:val="24"/>
                                <w:szCs w:val="24"/>
                              </w:rPr>
                              <w:t>Musterfirma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1772F" id="_x0000_s1032" type="#_x0000_t202" style="position:absolute;margin-left:0;margin-top:362.05pt;width:477pt;height:81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" stroked="f">
                <v:textbox>
                  <w:txbxContent>
                    <w:p w:rsidR="00C75412" w:rsidRPr="00C349CF" w:rsidRDefault="00210CE4" w:rsidP="00210CE4">
                      <w:pPr>
                        <w:tabs>
                          <w:tab w:val="left" w:pos="2410"/>
                          <w:tab w:val="left" w:pos="4820"/>
                          <w:tab w:val="left" w:pos="7230"/>
                        </w:tabs>
                        <w:ind w:right="51"/>
                        <w:rPr>
                          <w:color w:val="3A393C"/>
                          <w:sz w:val="24"/>
                          <w:szCs w:val="24"/>
                        </w:rPr>
                      </w:pPr>
                      <w:r w:rsidRPr="00C349CF">
                        <w:rPr>
                          <w:color w:val="3A393C"/>
                          <w:sz w:val="24"/>
                          <w:szCs w:val="24"/>
                        </w:rPr>
                        <w:t>Sollten Sie weitere Fragen haben, dürfen Sie sich gerne mit mir in Verbindung setzen.</w:t>
                      </w:r>
                      <w:r w:rsidR="00FC4DD6" w:rsidRPr="00C349CF">
                        <w:rPr>
                          <w:color w:val="3A393C"/>
                          <w:sz w:val="24"/>
                          <w:szCs w:val="24"/>
                        </w:rPr>
                        <w:br/>
                      </w:r>
                      <w:r w:rsidR="00FC4DD6" w:rsidRPr="00C349CF">
                        <w:rPr>
                          <w:color w:val="3A393C"/>
                          <w:sz w:val="24"/>
                          <w:szCs w:val="24"/>
                        </w:rPr>
                        <w:br/>
                      </w:r>
                      <w:r w:rsidR="00C75412" w:rsidRPr="00C349CF">
                        <w:rPr>
                          <w:color w:val="3A393C"/>
                          <w:sz w:val="24"/>
                          <w:szCs w:val="24"/>
                        </w:rPr>
                        <w:t>Mit freundlichen Grüßen</w:t>
                      </w:r>
                      <w:r w:rsidRPr="00C349CF">
                        <w:rPr>
                          <w:color w:val="3A393C"/>
                          <w:sz w:val="24"/>
                          <w:szCs w:val="24"/>
                        </w:rPr>
                        <w:br/>
                      </w:r>
                      <w:r w:rsidR="00C75412" w:rsidRPr="00C349CF">
                        <w:rPr>
                          <w:rFonts w:cs="Arial"/>
                          <w:sz w:val="24"/>
                          <w:szCs w:val="24"/>
                        </w:rPr>
                        <w:t>Musterfirma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0CE4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8983D88" wp14:editId="137D6CCA">
                <wp:simplePos x="0" y="0"/>
                <wp:positionH relativeFrom="page">
                  <wp:posOffset>6067425</wp:posOffset>
                </wp:positionH>
                <wp:positionV relativeFrom="paragraph">
                  <wp:posOffset>6985</wp:posOffset>
                </wp:positionV>
                <wp:extent cx="990600" cy="238125"/>
                <wp:effectExtent l="0" t="0" r="0" b="9525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210CE4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TT.MM.JJJJ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83D88" id="_x0000_s1033" type="#_x0000_t202" style="position:absolute;margin-left:477.75pt;margin-top:.55pt;width:78pt;height:1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" stroked="f">
                <v:textbox>
                  <w:txbxContent>
                    <w:p w:rsidR="00F36431" w:rsidRPr="00F36431" w:rsidRDefault="00210CE4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TT.MM.JJJJ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36431">
        <w:br/>
      </w:r>
      <w:r w:rsidR="00210CE4">
        <w:rPr>
          <w:noProof/>
          <w:color w:val="3A393C"/>
          <w:lang w:eastAsia="de-DE"/>
        </w:rPr>
        <w:drawing>
          <wp:inline distT="0" distB="0" distL="0" distR="0" wp14:anchorId="343E9B7C" wp14:editId="60DFBD0F">
            <wp:extent cx="2257425" cy="247650"/>
            <wp:effectExtent l="0" t="0" r="9525" b="0"/>
            <wp:docPr id="13" name="Grafik 13" descr="billo-mustersignatu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billo-mustersignatur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431">
        <w:br/>
      </w:r>
    </w:p>
    <w:sectPr w:rsidR="00C75412" w:rsidRPr="00370F63" w:rsidSect="00A85643">
      <w:headerReference w:type="default" r:id="rId8"/>
      <w:footerReference w:type="default" r:id="rId9"/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EF3" w:rsidRDefault="00982EF3" w:rsidP="00F36431">
      <w:pPr>
        <w:spacing w:after="0" w:line="240" w:lineRule="auto"/>
      </w:pPr>
      <w:r>
        <w:separator/>
      </w:r>
    </w:p>
  </w:endnote>
  <w:endnote w:type="continuationSeparator" w:id="0">
    <w:p w:rsidR="00982EF3" w:rsidRDefault="00982EF3" w:rsidP="00F36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EA0" w:rsidRDefault="00E42EA0">
    <w:pPr>
      <w:pStyle w:val="Fuzeile"/>
      <w:rPr>
        <w:rFonts w:ascii="Arial Narrow" w:hAnsi="Arial Narrow"/>
      </w:rPr>
    </w:pPr>
  </w:p>
  <w:p w:rsidR="00E42EA0" w:rsidRDefault="002B31C9">
    <w:pPr>
      <w:pStyle w:val="Fuzeile"/>
      <w:rPr>
        <w:rFonts w:ascii="Arial Narrow" w:hAnsi="Arial Narrow"/>
      </w:rPr>
    </w:pPr>
    <w:r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A337D53" wp14:editId="245BC580">
              <wp:simplePos x="0" y="0"/>
              <wp:positionH relativeFrom="margin">
                <wp:posOffset>-501015</wp:posOffset>
              </wp:positionH>
              <wp:positionV relativeFrom="paragraph">
                <wp:posOffset>192405</wp:posOffset>
              </wp:positionV>
              <wp:extent cx="5238750" cy="666750"/>
              <wp:effectExtent l="0" t="0" r="0" b="0"/>
              <wp:wrapSquare wrapText="bothSides"/>
              <wp:docPr id="1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7C29" w:rsidRPr="002B31C9" w:rsidRDefault="00C6640F">
                          <w:r>
                            <w:rPr>
                              <w:sz w:val="16"/>
                              <w:szCs w:val="16"/>
                            </w:rPr>
                            <w:t>Musterfirma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St-Nr.: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Telefon: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Bank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br/>
                            <w:t>Musterstraße 9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proofErr w:type="spellStart"/>
                          <w:r w:rsidR="002B31C9">
                            <w:rPr>
                              <w:sz w:val="16"/>
                              <w:szCs w:val="16"/>
                            </w:rPr>
                            <w:t>USt</w:t>
                          </w:r>
                          <w:proofErr w:type="spellEnd"/>
                          <w:r w:rsidR="002B31C9">
                            <w:rPr>
                              <w:sz w:val="16"/>
                              <w:szCs w:val="16"/>
                            </w:rPr>
                            <w:t>.-Id.-Nr.</w:t>
                          </w:r>
                          <w:r>
                            <w:rPr>
                              <w:sz w:val="16"/>
                              <w:szCs w:val="16"/>
                            </w:rPr>
                            <w:t>:</w:t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Telefax: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IBAN: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br/>
                            <w:t>12345 Musterstadt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E-Mail: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>BIC: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br/>
                            <w:t>Musterland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Web: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337D53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-39.45pt;margin-top:15.15pt;width:412.5pt;height:5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" stroked="f">
              <v:textbox>
                <w:txbxContent>
                  <w:p w:rsidR="00AB7C29" w:rsidRPr="002B31C9" w:rsidRDefault="00C6640F">
                    <w:r>
                      <w:rPr>
                        <w:sz w:val="16"/>
                        <w:szCs w:val="16"/>
                      </w:rPr>
                      <w:t>Musterfirma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St-Nr.: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Telefon: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Bank</w:t>
                    </w:r>
                    <w:r w:rsidR="00AB7C29" w:rsidRPr="002B31C9">
                      <w:rPr>
                        <w:sz w:val="16"/>
                        <w:szCs w:val="16"/>
                      </w:rPr>
                      <w:br/>
                      <w:t>Musterstraße 9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proofErr w:type="spellStart"/>
                    <w:r w:rsidR="002B31C9">
                      <w:rPr>
                        <w:sz w:val="16"/>
                        <w:szCs w:val="16"/>
                      </w:rPr>
                      <w:t>USt</w:t>
                    </w:r>
                    <w:proofErr w:type="spellEnd"/>
                    <w:r w:rsidR="002B31C9">
                      <w:rPr>
                        <w:sz w:val="16"/>
                        <w:szCs w:val="16"/>
                      </w:rPr>
                      <w:t>.-Id.-Nr.</w:t>
                    </w:r>
                    <w:r>
                      <w:rPr>
                        <w:sz w:val="16"/>
                        <w:szCs w:val="16"/>
                      </w:rPr>
                      <w:t>:</w:t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Telefax: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IBAN:</w:t>
                    </w:r>
                    <w:r w:rsidR="00AB7C29" w:rsidRPr="002B31C9">
                      <w:rPr>
                        <w:sz w:val="16"/>
                        <w:szCs w:val="16"/>
                      </w:rPr>
                      <w:br/>
                      <w:t>12345 Musterstadt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E-Mail: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>BIC: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br/>
                      <w:t>Musterland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Web: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54870" w:rsidRPr="00AB7C29" w:rsidRDefault="00370FE6">
    <w:pPr>
      <w:pStyle w:val="Fuzeile"/>
      <w:rPr>
        <w:rFonts w:ascii="Arial Narrow" w:hAnsi="Arial Narrow"/>
      </w:rPr>
    </w:pPr>
    <w:r>
      <w:rPr>
        <w:noProof/>
        <w:lang w:eastAsia="de-DE"/>
      </w:rPr>
      <w:drawing>
        <wp:anchor distT="0" distB="0" distL="114300" distR="114300" simplePos="0" relativeHeight="251666432" behindDoc="0" locked="0" layoutInCell="1" allowOverlap="1" wp14:anchorId="0240E02F" wp14:editId="0DE5182F">
          <wp:simplePos x="0" y="0"/>
          <wp:positionH relativeFrom="column">
            <wp:posOffset>5528945</wp:posOffset>
          </wp:positionH>
          <wp:positionV relativeFrom="paragraph">
            <wp:posOffset>93980</wp:posOffset>
          </wp:positionV>
          <wp:extent cx="1076325" cy="538163"/>
          <wp:effectExtent l="0" t="0" r="0" b="0"/>
          <wp:wrapNone/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L_120x60_transparent1_E[3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5381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2EA0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8480" behindDoc="1" locked="0" layoutInCell="1" allowOverlap="1" wp14:anchorId="28DD83E4" wp14:editId="551990E0">
              <wp:simplePos x="0" y="0"/>
              <wp:positionH relativeFrom="column">
                <wp:posOffset>4718685</wp:posOffset>
              </wp:positionH>
              <wp:positionV relativeFrom="paragraph">
                <wp:posOffset>280035</wp:posOffset>
              </wp:positionV>
              <wp:extent cx="2360930" cy="1404620"/>
              <wp:effectExtent l="0" t="0" r="9525" b="6350"/>
              <wp:wrapNone/>
              <wp:docPr id="2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42EA0" w:rsidRPr="00370FE6" w:rsidRDefault="00E42EA0">
                          <w:proofErr w:type="spellStart"/>
                          <w:r w:rsidRPr="00370FE6">
                            <w:t>Powered</w:t>
                          </w:r>
                          <w:proofErr w:type="spellEnd"/>
                          <w:r w:rsidRPr="00370FE6">
                            <w:t xml:space="preserve"> </w:t>
                          </w:r>
                          <w:proofErr w:type="spellStart"/>
                          <w:r w:rsidRPr="00370FE6">
                            <w:t>by</w:t>
                          </w:r>
                          <w:proofErr w:type="spellEnd"/>
                          <w:r w:rsidRPr="00370FE6">
                            <w:t>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8DD83E4" id="_x0000_s1035" type="#_x0000_t202" style="position:absolute;margin-left:371.55pt;margin-top:22.05pt;width:185.9pt;height:110.6pt;z-index:-2516480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" stroked="f">
              <v:textbox style="mso-fit-shape-to-text:t">
                <w:txbxContent>
                  <w:p w:rsidR="00E42EA0" w:rsidRPr="00370FE6" w:rsidRDefault="00E42EA0">
                    <w:proofErr w:type="spellStart"/>
                    <w:r w:rsidRPr="00370FE6">
                      <w:t>Powered</w:t>
                    </w:r>
                    <w:proofErr w:type="spellEnd"/>
                    <w:r w:rsidRPr="00370FE6">
                      <w:t xml:space="preserve"> </w:t>
                    </w:r>
                    <w:proofErr w:type="spellStart"/>
                    <w:r w:rsidRPr="00370FE6">
                      <w:t>by</w:t>
                    </w:r>
                    <w:proofErr w:type="spellEnd"/>
                    <w:r w:rsidRPr="00370FE6">
                      <w:t>:</w:t>
                    </w:r>
                  </w:p>
                </w:txbxContent>
              </v:textbox>
            </v:shape>
          </w:pict>
        </mc:Fallback>
      </mc:AlternateContent>
    </w:r>
    <w:r w:rsidR="00E42EA0">
      <w:rPr>
        <w:rFonts w:ascii="Arial Narrow" w:hAnsi="Arial Narrow"/>
      </w:rPr>
      <w:br/>
    </w:r>
    <w:r w:rsidR="00154870"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0A1E3D" wp14:editId="0036FC6E">
              <wp:simplePos x="0" y="0"/>
              <wp:positionH relativeFrom="margin">
                <wp:posOffset>-539115</wp:posOffset>
              </wp:positionH>
              <wp:positionV relativeFrom="paragraph">
                <wp:posOffset>34925</wp:posOffset>
              </wp:positionV>
              <wp:extent cx="5238750" cy="571500"/>
              <wp:effectExtent l="0" t="0" r="0" b="0"/>
              <wp:wrapSquare wrapText="bothSides"/>
              <wp:docPr id="1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54870" w:rsidRDefault="00154870"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Musterfirma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St-Nr.: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Telefon: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Bank</w:t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Musterstraße 9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proofErr w:type="spellStart"/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USt</w:t>
                          </w:r>
                          <w:proofErr w:type="spellEnd"/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.-Id.-Nr.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Telefax: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IBAN:</w:t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12345 Musterstadt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E-Mail: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BIC: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Musterland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Web: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0A1E3D" id="_x0000_s1036" type="#_x0000_t202" style="position:absolute;margin-left:-42.45pt;margin-top:2.75pt;width:412.5pt;height: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" stroked="f">
              <v:textbox>
                <w:txbxContent>
                  <w:p w:rsidR="00154870" w:rsidRDefault="00154870"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t>Musterfirma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St-Nr.: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Telefon: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>Bank</w:t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Musterstraße 9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proofErr w:type="spellStart"/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>USt</w:t>
                    </w:r>
                    <w:proofErr w:type="spellEnd"/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>.-Id.-Nr.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Telefax: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IBAN:</w:t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12345 Musterstadt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E-Mail: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BIC: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Musterland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Web: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54870"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7EBB83" wp14:editId="10EC693C">
              <wp:simplePos x="0" y="0"/>
              <wp:positionH relativeFrom="column">
                <wp:posOffset>-529591</wp:posOffset>
              </wp:positionH>
              <wp:positionV relativeFrom="paragraph">
                <wp:posOffset>-12700</wp:posOffset>
              </wp:positionV>
              <wp:extent cx="7153275" cy="0"/>
              <wp:effectExtent l="0" t="0" r="28575" b="19050"/>
              <wp:wrapNone/>
              <wp:docPr id="14" name="Gerader Verbinde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5327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9BCF1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7E91C6B" id="Gerader Verbinde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1.7pt,-1pt" to="521.5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" strokecolor="#9bcf16" strokeweight="1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EF3" w:rsidRDefault="00982EF3" w:rsidP="00F36431">
      <w:pPr>
        <w:spacing w:after="0" w:line="240" w:lineRule="auto"/>
      </w:pPr>
      <w:r>
        <w:separator/>
      </w:r>
    </w:p>
  </w:footnote>
  <w:footnote w:type="continuationSeparator" w:id="0">
    <w:p w:rsidR="00982EF3" w:rsidRDefault="00982EF3" w:rsidP="00F36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431" w:rsidRDefault="00F36431">
    <w:pPr>
      <w:pStyle w:val="Kopfzeile"/>
    </w:pPr>
    <w:r>
      <w:rPr>
        <w:noProof/>
        <w:lang w:eastAsia="de-DE"/>
      </w:rPr>
      <w:drawing>
        <wp:inline distT="0" distB="0" distL="0" distR="0" wp14:anchorId="2B2C4AFC" wp14:editId="5D457EB6">
          <wp:extent cx="2371725" cy="542925"/>
          <wp:effectExtent l="0" t="0" r="9525" b="9525"/>
          <wp:docPr id="24" name="Grafik 24" descr="billo-musterlogo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billo-musterlogo.wmf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rgbClr val="9BCF16">
                        <a:tint val="45000"/>
                        <a:satMod val="400000"/>
                      </a:srgb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9CF"/>
    <w:rsid w:val="000562CF"/>
    <w:rsid w:val="000849A6"/>
    <w:rsid w:val="00154870"/>
    <w:rsid w:val="001C4C89"/>
    <w:rsid w:val="00210CE4"/>
    <w:rsid w:val="00277BB6"/>
    <w:rsid w:val="002B31C9"/>
    <w:rsid w:val="002F3ABA"/>
    <w:rsid w:val="003522DC"/>
    <w:rsid w:val="00370F63"/>
    <w:rsid w:val="00370FE6"/>
    <w:rsid w:val="00371C52"/>
    <w:rsid w:val="00524321"/>
    <w:rsid w:val="00614B4C"/>
    <w:rsid w:val="006310FC"/>
    <w:rsid w:val="00702A56"/>
    <w:rsid w:val="00751121"/>
    <w:rsid w:val="00782804"/>
    <w:rsid w:val="00877365"/>
    <w:rsid w:val="00982EF3"/>
    <w:rsid w:val="009D5940"/>
    <w:rsid w:val="00A85643"/>
    <w:rsid w:val="00A92E08"/>
    <w:rsid w:val="00AA00B7"/>
    <w:rsid w:val="00AB7C29"/>
    <w:rsid w:val="00BC47FF"/>
    <w:rsid w:val="00BF54D7"/>
    <w:rsid w:val="00C349CF"/>
    <w:rsid w:val="00C616E7"/>
    <w:rsid w:val="00C6640F"/>
    <w:rsid w:val="00C75412"/>
    <w:rsid w:val="00C94018"/>
    <w:rsid w:val="00DF74D0"/>
    <w:rsid w:val="00E42EA0"/>
    <w:rsid w:val="00F36431"/>
    <w:rsid w:val="00FA0AFD"/>
    <w:rsid w:val="00FC4DD6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71C52"/>
  </w:style>
  <w:style w:type="paragraph" w:styleId="berschrift1">
    <w:name w:val="heading 1"/>
    <w:basedOn w:val="Standard"/>
    <w:next w:val="Standard"/>
    <w:link w:val="berschrift1Zchn"/>
    <w:uiPriority w:val="9"/>
    <w:qFormat/>
    <w:rsid w:val="00371C52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71C5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71C5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71C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71C5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71C5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71C5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71C5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71C5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71C52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71C52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71C52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71C52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71C52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71C52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71C52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71C52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71C52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71C52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371C5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71C52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71C5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71C52"/>
    <w:rPr>
      <w:rFonts w:asciiTheme="majorHAnsi" w:eastAsiaTheme="majorEastAsia" w:hAnsiTheme="majorHAnsi" w:cstheme="majorBidi"/>
    </w:rPr>
  </w:style>
  <w:style w:type="character" w:styleId="Fett">
    <w:name w:val="Strong"/>
    <w:basedOn w:val="Absatz-Standardschriftart"/>
    <w:uiPriority w:val="22"/>
    <w:qFormat/>
    <w:rsid w:val="00371C52"/>
    <w:rPr>
      <w:b/>
      <w:bCs/>
    </w:rPr>
  </w:style>
  <w:style w:type="character" w:styleId="Hervorhebung">
    <w:name w:val="Emphasis"/>
    <w:basedOn w:val="Absatz-Standardschriftart"/>
    <w:uiPriority w:val="20"/>
    <w:qFormat/>
    <w:rsid w:val="00371C52"/>
    <w:rPr>
      <w:i/>
      <w:iCs/>
    </w:rPr>
  </w:style>
  <w:style w:type="paragraph" w:styleId="KeinLeerraum">
    <w:name w:val="No Spacing"/>
    <w:uiPriority w:val="1"/>
    <w:qFormat/>
    <w:rsid w:val="00371C52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371C52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371C52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71C52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71C52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371C52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sid w:val="00371C52"/>
    <w:rPr>
      <w:b w:val="0"/>
      <w:bCs w:val="0"/>
      <w:i/>
      <w:iCs/>
      <w:color w:val="5B9BD5" w:themeColor="accent1"/>
    </w:rPr>
  </w:style>
  <w:style w:type="character" w:styleId="SchwacherVerweis">
    <w:name w:val="Subtle Reference"/>
    <w:basedOn w:val="Absatz-Standardschriftart"/>
    <w:uiPriority w:val="31"/>
    <w:qFormat/>
    <w:rsid w:val="00371C52"/>
    <w:rPr>
      <w:smallCaps/>
      <w:color w:val="404040" w:themeColor="text1" w:themeTint="BF"/>
      <w:u w:val="single" w:color="7F7F7F" w:themeColor="text1" w:themeTint="80"/>
    </w:rPr>
  </w:style>
  <w:style w:type="character" w:styleId="IntensiverVerweis">
    <w:name w:val="Intense Reference"/>
    <w:basedOn w:val="Absatz-Standardschriftart"/>
    <w:uiPriority w:val="32"/>
    <w:qFormat/>
    <w:rsid w:val="00371C52"/>
    <w:rPr>
      <w:b/>
      <w:bCs/>
      <w:smallCaps/>
      <w:color w:val="5B9BD5" w:themeColor="accent1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371C52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71C52"/>
    <w:pPr>
      <w:outlineLvl w:val="9"/>
    </w:pPr>
  </w:style>
  <w:style w:type="paragraph" w:styleId="Kopfzeile">
    <w:name w:val="header"/>
    <w:basedOn w:val="Standard"/>
    <w:link w:val="KopfzeileZchn"/>
    <w:uiPriority w:val="99"/>
    <w:unhideWhenUsed/>
    <w:rsid w:val="00F36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6431"/>
  </w:style>
  <w:style w:type="paragraph" w:styleId="Fuzeile">
    <w:name w:val="footer"/>
    <w:basedOn w:val="Standard"/>
    <w:link w:val="FuzeileZchn"/>
    <w:uiPriority w:val="99"/>
    <w:unhideWhenUsed/>
    <w:rsid w:val="00F36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6431"/>
  </w:style>
  <w:style w:type="table" w:styleId="Tabellenraster">
    <w:name w:val="Table Grid"/>
    <w:basedOn w:val="NormaleTabelle"/>
    <w:uiPriority w:val="39"/>
    <w:rsid w:val="00F36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F3643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92C53-363B-4514-A662-733030CAE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Auftragsbestätigung</Template>
  <TotalTime>0</TotalTime>
  <Pages>1</Pages>
  <Words>36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Giulio Stenz</dc:creator>
  <cp:keywords/>
  <dc:description/>
  <cp:lastModifiedBy>Giulio Stenz</cp:lastModifiedBy>
  <cp:revision>1</cp:revision>
  <dcterms:created xsi:type="dcterms:W3CDTF">2016-06-13T11:18:00Z</dcterms:created>
  <dcterms:modified xsi:type="dcterms:W3CDTF">2016-06-13T11:19:00Z</dcterms:modified>
</cp:coreProperties>
</file>